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F7" w:rsidRDefault="006908C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.7pt;margin-top:-3.8pt;width:459.8pt;height:31.35pt;z-index:251657216;mso-height-percent:200;mso-height-percent:200;mso-width-relative:margin;mso-height-relative:margin" fillcolor="#c6d9f1">
            <v:textbox style="mso-fit-shape-to-text:t">
              <w:txbxContent>
                <w:p w:rsidR="003D039E" w:rsidRPr="004026FF" w:rsidRDefault="003D039E" w:rsidP="004026FF">
                  <w:pPr>
                    <w:jc w:val="center"/>
                    <w:rPr>
                      <w:rFonts w:ascii="가을체" w:eastAsia="가을체"/>
                      <w:b/>
                      <w:sz w:val="36"/>
                      <w:szCs w:val="36"/>
                    </w:rPr>
                  </w:pPr>
                  <w:r w:rsidRPr="004026FF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제</w:t>
                  </w:r>
                  <w:r w:rsidR="009908EE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 xml:space="preserve"> 4</w:t>
                  </w:r>
                  <w:r w:rsidRPr="004026FF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회 한</w:t>
                  </w:r>
                  <w:r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·</w:t>
                  </w:r>
                  <w:r w:rsidRPr="004026FF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중</w:t>
                  </w:r>
                  <w:r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·</w:t>
                  </w:r>
                  <w:r w:rsidRPr="004026FF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 xml:space="preserve">일 캠퍼스하모니 대회 </w:t>
                  </w:r>
                  <w:r w:rsidR="00765684">
                    <w:rPr>
                      <w:rFonts w:ascii="가을체" w:eastAsia="가을체" w:hint="eastAsia"/>
                      <w:b/>
                      <w:sz w:val="36"/>
                      <w:szCs w:val="36"/>
                    </w:rPr>
                    <w:t>공지</w:t>
                  </w:r>
                </w:p>
              </w:txbxContent>
            </v:textbox>
          </v:shape>
        </w:pict>
      </w:r>
    </w:p>
    <w:p w:rsidR="00033866" w:rsidRDefault="00033866"/>
    <w:p w:rsidR="00FB3DB6" w:rsidRDefault="00FB3DB6" w:rsidP="000F07A5">
      <w:pPr>
        <w:spacing w:line="276" w:lineRule="auto"/>
        <w:ind w:firstLineChars="100" w:firstLine="212"/>
        <w:rPr>
          <w:rFonts w:ascii="가을체" w:eastAsia="가을체"/>
          <w:b/>
          <w:sz w:val="24"/>
          <w:szCs w:val="24"/>
        </w:rPr>
      </w:pPr>
    </w:p>
    <w:p w:rsidR="00B93EA4" w:rsidRDefault="001560C9" w:rsidP="00FB3DB6">
      <w:pPr>
        <w:spacing w:line="276" w:lineRule="auto"/>
        <w:ind w:firstLineChars="100" w:firstLine="212"/>
        <w:rPr>
          <w:rFonts w:ascii="가을체" w:eastAsia="가을체"/>
          <w:sz w:val="24"/>
          <w:szCs w:val="24"/>
        </w:rPr>
      </w:pPr>
      <w:r w:rsidRPr="001560C9">
        <w:rPr>
          <w:rFonts w:ascii="가을체" w:eastAsia="가을체"/>
          <w:b/>
          <w:sz w:val="24"/>
          <w:szCs w:val="24"/>
        </w:rPr>
        <w:t>‘</w:t>
      </w:r>
      <w:r w:rsidRPr="001560C9">
        <w:rPr>
          <w:rFonts w:ascii="가을체" w:eastAsia="가을체" w:hint="eastAsia"/>
          <w:b/>
          <w:sz w:val="24"/>
          <w:szCs w:val="24"/>
        </w:rPr>
        <w:t>한중일 캠퍼스 하모니</w:t>
      </w:r>
      <w:r w:rsidRPr="001560C9">
        <w:rPr>
          <w:rFonts w:ascii="가을체" w:eastAsia="가을체"/>
          <w:b/>
          <w:sz w:val="24"/>
          <w:szCs w:val="24"/>
        </w:rPr>
        <w:t>’</w:t>
      </w:r>
      <w:r>
        <w:rPr>
          <w:rFonts w:ascii="가을체" w:eastAsia="가을체" w:hint="eastAsia"/>
          <w:sz w:val="24"/>
          <w:szCs w:val="24"/>
        </w:rPr>
        <w:t xml:space="preserve">는 </w:t>
      </w:r>
      <w:r w:rsidR="00843D05" w:rsidRPr="00843D05">
        <w:rPr>
          <w:rFonts w:ascii="가을체" w:eastAsia="가을체" w:hint="eastAsia"/>
          <w:sz w:val="24"/>
          <w:szCs w:val="24"/>
        </w:rPr>
        <w:t xml:space="preserve">한국의 대학생들과 한국에 유학중인 </w:t>
      </w:r>
      <w:r>
        <w:rPr>
          <w:rFonts w:ascii="가을체" w:eastAsia="가을체" w:hint="eastAsia"/>
          <w:sz w:val="24"/>
          <w:szCs w:val="24"/>
        </w:rPr>
        <w:t>중국</w:t>
      </w:r>
      <w:proofErr w:type="gramStart"/>
      <w:r>
        <w:rPr>
          <w:rFonts w:ascii="가을체" w:eastAsia="가을체" w:hint="eastAsia"/>
          <w:sz w:val="24"/>
          <w:szCs w:val="24"/>
        </w:rPr>
        <w:t>,일본</w:t>
      </w:r>
      <w:r w:rsidR="00843D05" w:rsidRPr="00843D05">
        <w:rPr>
          <w:rFonts w:ascii="가을체" w:eastAsia="가을체" w:hint="eastAsia"/>
          <w:sz w:val="24"/>
          <w:szCs w:val="24"/>
        </w:rPr>
        <w:t>의</w:t>
      </w:r>
      <w:proofErr w:type="gramEnd"/>
      <w:r w:rsidR="00843D05" w:rsidRPr="00843D05">
        <w:rPr>
          <w:rFonts w:ascii="가을체" w:eastAsia="가을체" w:hint="eastAsia"/>
          <w:sz w:val="24"/>
          <w:szCs w:val="24"/>
        </w:rPr>
        <w:t xml:space="preserve"> 대학생들이 함께 팀을 이루어</w:t>
      </w:r>
      <w:r w:rsidR="00034C90">
        <w:rPr>
          <w:rFonts w:ascii="가을체" w:eastAsia="가을체" w:hint="eastAsia"/>
          <w:sz w:val="24"/>
          <w:szCs w:val="24"/>
        </w:rPr>
        <w:t>,</w:t>
      </w:r>
      <w:r>
        <w:rPr>
          <w:rFonts w:ascii="가을체" w:eastAsia="가을체" w:hint="eastAsia"/>
          <w:sz w:val="24"/>
          <w:szCs w:val="24"/>
        </w:rPr>
        <w:t xml:space="preserve"> </w:t>
      </w:r>
      <w:r w:rsidR="00B93EA4">
        <w:rPr>
          <w:rFonts w:ascii="가을체" w:eastAsia="가을체" w:hint="eastAsia"/>
          <w:sz w:val="24"/>
          <w:szCs w:val="24"/>
        </w:rPr>
        <w:t xml:space="preserve">미래 </w:t>
      </w:r>
      <w:r w:rsidR="007011F1">
        <w:rPr>
          <w:rFonts w:ascii="가을체" w:eastAsia="가을체" w:hint="eastAsia"/>
          <w:sz w:val="24"/>
          <w:szCs w:val="24"/>
        </w:rPr>
        <w:t>한·중·일</w:t>
      </w:r>
      <w:r w:rsidR="00B93EA4">
        <w:rPr>
          <w:rFonts w:ascii="가을체" w:eastAsia="가을체" w:hint="eastAsia"/>
          <w:sz w:val="24"/>
          <w:szCs w:val="24"/>
        </w:rPr>
        <w:t xml:space="preserve"> 3국의 화합과 협력을 주제로 한 </w:t>
      </w:r>
      <w:r w:rsidR="00F87CCF">
        <w:rPr>
          <w:rFonts w:ascii="가을체" w:eastAsia="가을체" w:hint="eastAsia"/>
          <w:sz w:val="24"/>
          <w:szCs w:val="24"/>
        </w:rPr>
        <w:t>Media-Presentatio</w:t>
      </w:r>
      <w:r w:rsidR="00034C90">
        <w:rPr>
          <w:rFonts w:ascii="가을체" w:eastAsia="가을체" w:hint="eastAsia"/>
          <w:sz w:val="24"/>
          <w:szCs w:val="24"/>
        </w:rPr>
        <w:t>n</w:t>
      </w:r>
      <w:r w:rsidR="006258DC">
        <w:rPr>
          <w:rFonts w:ascii="가을체" w:eastAsia="가을체" w:hint="eastAsia"/>
          <w:sz w:val="24"/>
          <w:szCs w:val="24"/>
        </w:rPr>
        <w:t>을</w:t>
      </w:r>
      <w:r w:rsidR="00B93EA4">
        <w:rPr>
          <w:rFonts w:ascii="가을체" w:eastAsia="가을체" w:hint="eastAsia"/>
          <w:sz w:val="24"/>
          <w:szCs w:val="24"/>
        </w:rPr>
        <w:t xml:space="preserve"> 발표하는 </w:t>
      </w:r>
      <w:proofErr w:type="spellStart"/>
      <w:r w:rsidR="00034C90">
        <w:rPr>
          <w:rFonts w:ascii="가을체" w:eastAsia="가을체" w:hint="eastAsia"/>
          <w:sz w:val="24"/>
          <w:szCs w:val="24"/>
        </w:rPr>
        <w:t>팀별</w:t>
      </w:r>
      <w:proofErr w:type="spellEnd"/>
      <w:r w:rsidR="00034C90">
        <w:rPr>
          <w:rFonts w:ascii="가을체" w:eastAsia="가을체" w:hint="eastAsia"/>
          <w:sz w:val="24"/>
          <w:szCs w:val="24"/>
        </w:rPr>
        <w:t xml:space="preserve"> 경연</w:t>
      </w:r>
      <w:r w:rsidR="00B93EA4">
        <w:rPr>
          <w:rFonts w:ascii="가을체" w:eastAsia="가을체" w:hint="eastAsia"/>
          <w:sz w:val="24"/>
          <w:szCs w:val="24"/>
        </w:rPr>
        <w:t xml:space="preserve"> 행사</w:t>
      </w:r>
      <w:r>
        <w:rPr>
          <w:rFonts w:ascii="가을체" w:eastAsia="가을체" w:hint="eastAsia"/>
          <w:sz w:val="24"/>
          <w:szCs w:val="24"/>
        </w:rPr>
        <w:t xml:space="preserve">입니다. 올해 </w:t>
      </w:r>
      <w:r w:rsidR="009908EE">
        <w:rPr>
          <w:rFonts w:ascii="가을체" w:eastAsia="가을체" w:hint="eastAsia"/>
          <w:sz w:val="24"/>
          <w:szCs w:val="24"/>
        </w:rPr>
        <w:t>네</w:t>
      </w:r>
      <w:r>
        <w:rPr>
          <w:rFonts w:ascii="가을체" w:eastAsia="가을체" w:hint="eastAsia"/>
          <w:sz w:val="24"/>
          <w:szCs w:val="24"/>
        </w:rPr>
        <w:t xml:space="preserve"> 번째를 맞는 뜻 깊은 이 대회에 많은 참가를 바랍니다.</w:t>
      </w:r>
    </w:p>
    <w:p w:rsidR="00843D05" w:rsidRDefault="00843D05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4026FF" w:rsidRPr="004026FF" w:rsidRDefault="004026FF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1. </w:t>
      </w:r>
      <w:proofErr w:type="spellStart"/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대회명</w:t>
      </w:r>
      <w:proofErr w:type="spellEnd"/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 :</w:t>
      </w:r>
      <w:r w:rsidRPr="004026FF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제</w:t>
      </w:r>
      <w:r w:rsidR="009908EE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4</w:t>
      </w: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회 한중일 캠퍼스 하모니</w:t>
      </w:r>
      <w:r w:rsidRPr="004026FF">
        <w:rPr>
          <w:rFonts w:ascii="가을체" w:eastAsia="가을체" w:hAnsi="굴림" w:cs="굴림"/>
          <w:kern w:val="0"/>
          <w:sz w:val="24"/>
          <w:szCs w:val="24"/>
        </w:rPr>
        <w:t xml:space="preserve"> (</w:t>
      </w:r>
      <w:r w:rsidR="004F65BB">
        <w:rPr>
          <w:rFonts w:ascii="가을체" w:eastAsia="가을체" w:hAnsi="굴림" w:cs="굴림" w:hint="eastAsia"/>
          <w:kern w:val="0"/>
          <w:sz w:val="24"/>
          <w:szCs w:val="24"/>
        </w:rPr>
        <w:t>Media-</w:t>
      </w:r>
      <w:r w:rsidRPr="004026FF">
        <w:rPr>
          <w:rFonts w:ascii="가을체" w:eastAsia="가을체" w:hAnsi="굴림" w:cs="굴림" w:hint="eastAsia"/>
          <w:kern w:val="0"/>
          <w:sz w:val="24"/>
          <w:szCs w:val="24"/>
        </w:rPr>
        <w:t>Presentation Contest)</w:t>
      </w:r>
    </w:p>
    <w:p w:rsidR="004026FF" w:rsidRPr="004026FF" w:rsidRDefault="004026FF" w:rsidP="00FB3DB6">
      <w:pPr>
        <w:widowControl/>
        <w:wordWrap/>
        <w:autoSpaceDE/>
        <w:autoSpaceDN/>
        <w:spacing w:line="276" w:lineRule="auto"/>
        <w:ind w:firstLineChars="500" w:firstLine="120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026FF">
        <w:rPr>
          <w:rFonts w:ascii="바탕" w:eastAsia="바탕" w:hAnsi="바탕" w:cs="굴림"/>
          <w:kern w:val="0"/>
          <w:sz w:val="24"/>
          <w:szCs w:val="24"/>
        </w:rPr>
        <w:t>(</w:t>
      </w:r>
      <w:proofErr w:type="spellStart"/>
      <w:r w:rsidRPr="004026FF">
        <w:rPr>
          <w:rFonts w:ascii="새굴림" w:eastAsia="새굴림" w:hAnsi="새굴림" w:cs="새굴림" w:hint="eastAsia"/>
          <w:kern w:val="0"/>
          <w:sz w:val="24"/>
          <w:szCs w:val="24"/>
        </w:rPr>
        <w:t>韩</w:t>
      </w:r>
      <w:r w:rsidRPr="004026FF">
        <w:rPr>
          <w:rFonts w:ascii="바탕" w:eastAsia="바탕" w:hAnsi="바탕" w:cs="바탕" w:hint="eastAsia"/>
          <w:kern w:val="0"/>
          <w:sz w:val="24"/>
          <w:szCs w:val="24"/>
        </w:rPr>
        <w:t>中日大</w:t>
      </w:r>
      <w:r w:rsidRPr="004026FF">
        <w:rPr>
          <w:rFonts w:ascii="새굴림" w:eastAsia="새굴림" w:hAnsi="새굴림" w:cs="새굴림" w:hint="eastAsia"/>
          <w:kern w:val="0"/>
          <w:sz w:val="24"/>
          <w:szCs w:val="24"/>
        </w:rPr>
        <w:t>学</w:t>
      </w:r>
      <w:r w:rsidRPr="004026FF">
        <w:rPr>
          <w:rFonts w:ascii="바탕" w:eastAsia="바탕" w:hAnsi="바탕" w:cs="바탕" w:hint="eastAsia"/>
          <w:kern w:val="0"/>
          <w:sz w:val="24"/>
          <w:szCs w:val="24"/>
        </w:rPr>
        <w:t>校</w:t>
      </w:r>
      <w:r w:rsidRPr="004026FF">
        <w:rPr>
          <w:rFonts w:ascii="새굴림" w:eastAsia="새굴림" w:hAnsi="새굴림" w:cs="새굴림" w:hint="eastAsia"/>
          <w:kern w:val="0"/>
          <w:sz w:val="24"/>
          <w:szCs w:val="24"/>
        </w:rPr>
        <w:t>园</w:t>
      </w:r>
      <w:r w:rsidRPr="004026FF">
        <w:rPr>
          <w:rFonts w:ascii="바탕" w:eastAsia="바탕" w:hAnsi="바탕" w:cs="바탕" w:hint="eastAsia"/>
          <w:kern w:val="0"/>
          <w:sz w:val="24"/>
          <w:szCs w:val="24"/>
        </w:rPr>
        <w:t>和</w:t>
      </w:r>
      <w:r w:rsidRPr="004026FF">
        <w:rPr>
          <w:rFonts w:ascii="새굴림" w:eastAsia="새굴림" w:hAnsi="새굴림" w:cs="새굴림" w:hint="eastAsia"/>
          <w:kern w:val="0"/>
          <w:sz w:val="24"/>
          <w:szCs w:val="24"/>
        </w:rPr>
        <w:t>谐</w:t>
      </w:r>
      <w:proofErr w:type="spellEnd"/>
      <w:r w:rsidRPr="004026FF">
        <w:rPr>
          <w:rFonts w:ascii="바탕" w:eastAsia="바탕" w:hAnsi="바탕" w:cs="굴림" w:hint="eastAsia"/>
          <w:kern w:val="0"/>
          <w:sz w:val="24"/>
          <w:szCs w:val="24"/>
        </w:rPr>
        <w:t xml:space="preserve"> · </w:t>
      </w:r>
      <w:r w:rsidRPr="004026FF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韓中日キャンパ ス ハ―モニ―)</w:t>
      </w:r>
    </w:p>
    <w:p w:rsidR="006B49E1" w:rsidRDefault="006B49E1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b/>
          <w:bCs/>
          <w:kern w:val="0"/>
          <w:sz w:val="24"/>
          <w:szCs w:val="24"/>
        </w:rPr>
      </w:pPr>
    </w:p>
    <w:p w:rsidR="005817CA" w:rsidRDefault="00540617" w:rsidP="005817CA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4"/>
          <w:szCs w:val="24"/>
        </w:rPr>
      </w:pP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2. </w:t>
      </w:r>
      <w:r w:rsidR="005817CA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 xml:space="preserve">본선대회 </w:t>
      </w: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일시/장소</w:t>
      </w:r>
      <w:r w:rsidR="00B22FAB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(안</w:t>
      </w:r>
      <w:proofErr w:type="gramStart"/>
      <w:r w:rsidR="00B22FAB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)</w:t>
      </w: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 :</w:t>
      </w:r>
      <w:proofErr w:type="gramEnd"/>
      <w:r w:rsidRPr="004026FF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Pr="004026FF">
        <w:rPr>
          <w:rFonts w:ascii="가을체" w:eastAsia="가을체" w:hAnsi="굴림" w:cs="굴림"/>
          <w:b/>
          <w:kern w:val="0"/>
          <w:sz w:val="24"/>
          <w:szCs w:val="24"/>
          <w:u w:val="single"/>
        </w:rPr>
        <w:t>201</w:t>
      </w:r>
      <w:r w:rsidR="009908EE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4</w:t>
      </w:r>
      <w:r w:rsidRPr="004026FF">
        <w:rPr>
          <w:rFonts w:ascii="가을체" w:eastAsia="가을체" w:hAnsi="굴림" w:cs="굴림"/>
          <w:b/>
          <w:kern w:val="0"/>
          <w:sz w:val="24"/>
          <w:szCs w:val="24"/>
          <w:u w:val="single"/>
        </w:rPr>
        <w:t xml:space="preserve">년 </w:t>
      </w:r>
      <w:r w:rsidR="003D40C1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11</w:t>
      </w:r>
      <w:r w:rsidRPr="004026FF">
        <w:rPr>
          <w:rFonts w:ascii="가을체" w:eastAsia="가을체" w:hAnsi="굴림" w:cs="굴림"/>
          <w:b/>
          <w:kern w:val="0"/>
          <w:sz w:val="24"/>
          <w:szCs w:val="24"/>
          <w:u w:val="single"/>
        </w:rPr>
        <w:t>월</w:t>
      </w:r>
      <w:r w:rsidR="003D40C1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 xml:space="preserve"> 12</w:t>
      </w:r>
      <w:r w:rsidR="00BE6F5F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일</w:t>
      </w:r>
      <w:r w:rsidR="0044471B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 xml:space="preserve"> </w:t>
      </w:r>
      <w:r w:rsidR="00BE6F5F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(</w:t>
      </w:r>
      <w:r w:rsidR="00377199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수</w:t>
      </w:r>
      <w:r w:rsidR="00BE6F5F">
        <w:rPr>
          <w:rFonts w:ascii="가을체" w:eastAsia="가을체" w:hAnsi="굴림" w:cs="굴림" w:hint="eastAsia"/>
          <w:b/>
          <w:kern w:val="0"/>
          <w:sz w:val="24"/>
          <w:szCs w:val="24"/>
          <w:u w:val="single"/>
        </w:rPr>
        <w:t>). 14:00~17:00</w:t>
      </w:r>
      <w:r w:rsidRPr="004026FF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</w:p>
    <w:p w:rsidR="00540617" w:rsidRPr="005817CA" w:rsidRDefault="005817CA" w:rsidP="005817CA">
      <w:pPr>
        <w:widowControl/>
        <w:wordWrap/>
        <w:autoSpaceDE/>
        <w:autoSpaceDN/>
        <w:spacing w:line="276" w:lineRule="auto"/>
        <w:ind w:firstLineChars="1300" w:firstLine="2803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>(</w:t>
      </w:r>
      <w:r w:rsidR="003D40C1" w:rsidRPr="005817CA">
        <w:rPr>
          <w:rFonts w:ascii="가을체" w:eastAsia="가을체" w:hAnsi="굴림" w:cs="굴림" w:hint="eastAsia"/>
          <w:kern w:val="0"/>
          <w:sz w:val="24"/>
          <w:szCs w:val="24"/>
        </w:rPr>
        <w:t>성균관대학교 600</w:t>
      </w:r>
      <w:proofErr w:type="spellStart"/>
      <w:r w:rsidR="003D40C1" w:rsidRPr="005817CA">
        <w:rPr>
          <w:rFonts w:ascii="가을체" w:eastAsia="가을체" w:hAnsi="굴림" w:cs="굴림" w:hint="eastAsia"/>
          <w:kern w:val="0"/>
          <w:sz w:val="24"/>
          <w:szCs w:val="24"/>
        </w:rPr>
        <w:t>주년기념관</w:t>
      </w:r>
      <w:proofErr w:type="spellEnd"/>
      <w:r w:rsidR="003D40C1" w:rsidRPr="005817CA">
        <w:rPr>
          <w:rFonts w:ascii="가을체" w:eastAsia="가을체" w:hAnsi="굴림" w:cs="굴림" w:hint="eastAsia"/>
          <w:kern w:val="0"/>
          <w:sz w:val="24"/>
          <w:szCs w:val="24"/>
        </w:rPr>
        <w:t xml:space="preserve"> 첨단강의실</w:t>
      </w:r>
      <w:r>
        <w:rPr>
          <w:rFonts w:ascii="가을체" w:eastAsia="가을체" w:hAnsi="굴림" w:cs="굴림" w:hint="eastAsia"/>
          <w:kern w:val="0"/>
          <w:sz w:val="24"/>
          <w:szCs w:val="24"/>
        </w:rPr>
        <w:t>)</w:t>
      </w:r>
    </w:p>
    <w:p w:rsidR="00540617" w:rsidRPr="00C610A8" w:rsidRDefault="005817CA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                </w:t>
      </w:r>
    </w:p>
    <w:p w:rsidR="00540617" w:rsidRPr="004026FF" w:rsidRDefault="00540617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3. 조</w:t>
      </w:r>
      <w:r w:rsidR="006B49E1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 xml:space="preserve"> </w:t>
      </w:r>
      <w:r w:rsidRPr="004026FF">
        <w:rPr>
          <w:rFonts w:ascii="가을체" w:eastAsia="가을체" w:hAnsi="굴림" w:cs="굴림"/>
          <w:b/>
          <w:bCs/>
          <w:kern w:val="0"/>
          <w:sz w:val="24"/>
          <w:szCs w:val="24"/>
        </w:rPr>
        <w:t>직</w:t>
      </w:r>
      <w:r w:rsidR="005817CA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(안)</w:t>
      </w:r>
    </w:p>
    <w:tbl>
      <w:tblPr>
        <w:tblW w:w="9072" w:type="dxa"/>
        <w:tblCellSpacing w:w="0" w:type="dxa"/>
        <w:tblInd w:w="3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7"/>
        <w:gridCol w:w="7655"/>
      </w:tblGrid>
      <w:tr w:rsidR="00540617" w:rsidRPr="004026FF" w:rsidTr="00ED4A57">
        <w:trPr>
          <w:tblCellSpacing w:w="0" w:type="dxa"/>
        </w:trPr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4026FF" w:rsidRPr="004026FF" w:rsidRDefault="00540617" w:rsidP="00FB3DB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주 최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6FF" w:rsidRPr="004026FF" w:rsidRDefault="00540617" w:rsidP="00FB3DB6">
            <w:pPr>
              <w:widowControl/>
              <w:wordWrap/>
              <w:autoSpaceDE/>
              <w:autoSpaceDN/>
              <w:spacing w:line="276" w:lineRule="auto"/>
              <w:ind w:firstLineChars="100" w:firstLine="216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한중우호협회</w:t>
            </w:r>
            <w:proofErr w:type="spellEnd"/>
            <w:r w:rsidR="005817CA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, 한중일</w:t>
            </w:r>
            <w:r w:rsidR="005817CA" w:rsidRPr="004026FF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5817CA" w:rsidRPr="00840BB0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3</w:t>
            </w:r>
            <w:proofErr w:type="spellStart"/>
            <w:r w:rsidR="005817CA" w:rsidRPr="00840BB0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국</w:t>
            </w:r>
            <w:r w:rsidR="005817CA" w:rsidRPr="004026FF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협력사무국</w:t>
            </w:r>
            <w:proofErr w:type="spellEnd"/>
          </w:p>
        </w:tc>
      </w:tr>
      <w:tr w:rsidR="00540617" w:rsidRPr="004026FF" w:rsidTr="00ED4A57">
        <w:trPr>
          <w:tblCellSpacing w:w="0" w:type="dxa"/>
        </w:trPr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4026FF" w:rsidRPr="004026FF" w:rsidRDefault="00540617" w:rsidP="00C610A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후 원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A57" w:rsidRDefault="00C610A8" w:rsidP="005817CA">
            <w:pPr>
              <w:widowControl/>
              <w:wordWrap/>
              <w:autoSpaceDE/>
              <w:autoSpaceDN/>
              <w:spacing w:line="276" w:lineRule="auto"/>
              <w:ind w:leftChars="100" w:left="416" w:hangingChars="100" w:hanging="216"/>
              <w:jc w:val="left"/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외교부, </w:t>
            </w:r>
            <w:r w:rsidR="00F87CCF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주한중국대사관</w:t>
            </w:r>
            <w:r w:rsidR="004672AD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87CCF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교육처, </w:t>
            </w:r>
          </w:p>
          <w:p w:rsidR="00B87A0D" w:rsidRPr="00635688" w:rsidRDefault="00F87CCF" w:rsidP="00ED4A57">
            <w:pPr>
              <w:widowControl/>
              <w:wordWrap/>
              <w:autoSpaceDE/>
              <w:autoSpaceDN/>
              <w:spacing w:line="276" w:lineRule="auto"/>
              <w:ind w:leftChars="100" w:left="416" w:hangingChars="100" w:hanging="216"/>
              <w:jc w:val="left"/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주한일본대사관(공보문화원)</w:t>
            </w:r>
            <w:r w:rsidR="00ED4A57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="003D40C1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>성균관대학교</w:t>
            </w:r>
          </w:p>
        </w:tc>
      </w:tr>
      <w:tr w:rsidR="00540617" w:rsidRPr="004026FF" w:rsidTr="00ED4A57">
        <w:trPr>
          <w:tblCellSpacing w:w="0" w:type="dxa"/>
        </w:trPr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/>
            <w:vAlign w:val="center"/>
            <w:hideMark/>
          </w:tcPr>
          <w:p w:rsidR="004026FF" w:rsidRPr="004026FF" w:rsidRDefault="00540617" w:rsidP="00FB3DB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협</w:t>
            </w:r>
            <w:proofErr w:type="spellEnd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 xml:space="preserve"> 찬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6FF" w:rsidRPr="004026FF" w:rsidRDefault="00540617" w:rsidP="00FB3DB6">
            <w:pPr>
              <w:widowControl/>
              <w:wordWrap/>
              <w:autoSpaceDE/>
              <w:autoSpaceDN/>
              <w:spacing w:line="276" w:lineRule="auto"/>
              <w:ind w:firstLineChars="100" w:firstLine="216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아시아나항공</w:t>
            </w:r>
            <w:proofErr w:type="spellEnd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4026FF">
              <w:rPr>
                <w:rFonts w:ascii="가을체" w:eastAsia="가을체" w:hAnsi="굴림" w:cs="굴림"/>
                <w:color w:val="000000"/>
                <w:kern w:val="0"/>
                <w:sz w:val="24"/>
                <w:szCs w:val="24"/>
              </w:rPr>
              <w:t>금호리조트</w:t>
            </w:r>
            <w:proofErr w:type="spellEnd"/>
            <w:r w:rsidR="00B87A0D">
              <w:rPr>
                <w:rFonts w:ascii="가을체" w:eastAsia="가을체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AD6CBF" w:rsidRDefault="00AD6CBF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6B49E1" w:rsidRPr="00F82A8C" w:rsidRDefault="006B49E1" w:rsidP="00FB3DB6">
      <w:pPr>
        <w:widowControl/>
        <w:wordWrap/>
        <w:autoSpaceDE/>
        <w:autoSpaceDN/>
        <w:spacing w:line="276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4</w:t>
      </w:r>
      <w:r w:rsidRPr="00F82A8C">
        <w:rPr>
          <w:rFonts w:ascii="가을체" w:eastAsia="가을체" w:hAnsi="굴림" w:cs="굴림"/>
          <w:b/>
          <w:bCs/>
          <w:kern w:val="0"/>
          <w:sz w:val="24"/>
          <w:szCs w:val="24"/>
        </w:rPr>
        <w:t>. 대회 진행형식</w:t>
      </w:r>
    </w:p>
    <w:p w:rsidR="003D40C1" w:rsidRPr="00765684" w:rsidRDefault="006B49E1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4"/>
          <w:szCs w:val="24"/>
        </w:rPr>
      </w:pPr>
      <w:r w:rsidRPr="00765684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="00765684" w:rsidRP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 </w:t>
      </w:r>
      <w:r w:rsidR="00B907C8">
        <w:rPr>
          <w:rFonts w:ascii="가을체" w:eastAsia="가을체" w:hAnsi="굴림" w:cs="굴림" w:hint="eastAsia"/>
          <w:kern w:val="0"/>
          <w:sz w:val="24"/>
          <w:szCs w:val="24"/>
        </w:rPr>
        <w:t>-</w:t>
      </w:r>
      <w:r w:rsidR="00765684" w:rsidRP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</w:t>
      </w:r>
      <w:proofErr w:type="spellStart"/>
      <w:r w:rsidRPr="00765684">
        <w:rPr>
          <w:rFonts w:ascii="가을체" w:eastAsia="가을체" w:hAnsi="굴림" w:cs="굴림"/>
          <w:kern w:val="0"/>
          <w:sz w:val="24"/>
          <w:szCs w:val="24"/>
        </w:rPr>
        <w:t>팀별</w:t>
      </w:r>
      <w:proofErr w:type="spellEnd"/>
      <w:r w:rsidRPr="00765684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="00F87CCF">
        <w:rPr>
          <w:rFonts w:ascii="가을체" w:eastAsia="가을체" w:hAnsi="굴림" w:cs="굴림" w:hint="eastAsia"/>
          <w:kern w:val="0"/>
          <w:sz w:val="24"/>
          <w:szCs w:val="24"/>
        </w:rPr>
        <w:t>Media-</w:t>
      </w:r>
      <w:r w:rsidRPr="00765684">
        <w:rPr>
          <w:rFonts w:ascii="가을체" w:eastAsia="가을체" w:hAnsi="굴림" w:cs="굴림"/>
          <w:kern w:val="0"/>
          <w:sz w:val="24"/>
          <w:szCs w:val="24"/>
        </w:rPr>
        <w:t xml:space="preserve">Presentation </w:t>
      </w:r>
      <w:proofErr w:type="gramStart"/>
      <w:r w:rsidRPr="00765684">
        <w:rPr>
          <w:rFonts w:ascii="가을체" w:eastAsia="가을체" w:hAnsi="굴림" w:cs="굴림"/>
          <w:kern w:val="0"/>
          <w:sz w:val="24"/>
          <w:szCs w:val="24"/>
        </w:rPr>
        <w:t>경연</w:t>
      </w:r>
      <w:r w:rsid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:</w:t>
      </w:r>
      <w:proofErr w:type="gramEnd"/>
      <w:r w:rsidRPr="00765684">
        <w:rPr>
          <w:rFonts w:ascii="가을체" w:eastAsia="가을체" w:hAnsi="굴림" w:cs="굴림"/>
          <w:kern w:val="0"/>
          <w:sz w:val="24"/>
          <w:szCs w:val="24"/>
        </w:rPr>
        <w:t xml:space="preserve"> 발표시간 </w:t>
      </w:r>
      <w:proofErr w:type="spellStart"/>
      <w:r w:rsidRPr="00765684">
        <w:rPr>
          <w:rFonts w:ascii="가을체" w:eastAsia="가을체" w:hAnsi="굴림" w:cs="굴림"/>
          <w:kern w:val="0"/>
          <w:sz w:val="24"/>
          <w:szCs w:val="24"/>
        </w:rPr>
        <w:t>팀당</w:t>
      </w:r>
      <w:proofErr w:type="spellEnd"/>
      <w:r w:rsidR="007011F1" w:rsidRP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10</w:t>
      </w:r>
      <w:proofErr w:type="spellStart"/>
      <w:r w:rsidRPr="00765684">
        <w:rPr>
          <w:rFonts w:ascii="가을체" w:eastAsia="가을체" w:hAnsi="굴림" w:cs="굴림"/>
          <w:kern w:val="0"/>
          <w:sz w:val="24"/>
          <w:szCs w:val="24"/>
        </w:rPr>
        <w:t>분이내</w:t>
      </w:r>
      <w:proofErr w:type="spellEnd"/>
      <w:r w:rsidR="003D40C1">
        <w:rPr>
          <w:rFonts w:ascii="가을체" w:eastAsia="가을체" w:hAnsi="굴림" w:cs="굴림" w:hint="eastAsia"/>
          <w:kern w:val="0"/>
          <w:sz w:val="24"/>
          <w:szCs w:val="24"/>
        </w:rPr>
        <w:t xml:space="preserve">                </w:t>
      </w:r>
    </w:p>
    <w:p w:rsidR="006B49E1" w:rsidRPr="00F87CCF" w:rsidRDefault="00765684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가을체" w:cs="굴림"/>
          <w:kern w:val="0"/>
          <w:sz w:val="24"/>
          <w:szCs w:val="24"/>
        </w:rPr>
      </w:pPr>
      <w:r w:rsidRP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  </w:t>
      </w:r>
      <w:r w:rsidR="00B907C8">
        <w:rPr>
          <w:rFonts w:ascii="가을체" w:eastAsia="가을체" w:hAnsi="굴림" w:cs="굴림" w:hint="eastAsia"/>
          <w:kern w:val="0"/>
          <w:sz w:val="24"/>
          <w:szCs w:val="24"/>
        </w:rPr>
        <w:t>-</w:t>
      </w:r>
      <w:r w:rsidRPr="00765684">
        <w:rPr>
          <w:rFonts w:ascii="가을체" w:eastAsia="가을체" w:hAnsi="굴림" w:cs="굴림" w:hint="eastAsia"/>
          <w:kern w:val="0"/>
          <w:sz w:val="24"/>
          <w:szCs w:val="24"/>
        </w:rPr>
        <w:t xml:space="preserve"> </w:t>
      </w:r>
      <w:proofErr w:type="gramStart"/>
      <w:r w:rsidR="003D40C1">
        <w:rPr>
          <w:rFonts w:ascii="가을체" w:eastAsia="가을체" w:hAnsi="굴림" w:cs="굴림" w:hint="eastAsia"/>
          <w:kern w:val="0"/>
          <w:sz w:val="24"/>
          <w:szCs w:val="24"/>
        </w:rPr>
        <w:t>Main</w:t>
      </w:r>
      <w:r w:rsidR="006B49E1" w:rsidRPr="00765684">
        <w:rPr>
          <w:rFonts w:ascii="가을체" w:eastAsia="가을체" w:hAnsi="굴림" w:cs="굴림"/>
          <w:kern w:val="0"/>
          <w:sz w:val="24"/>
          <w:szCs w:val="24"/>
        </w:rPr>
        <w:t>주제 :</w:t>
      </w:r>
      <w:proofErr w:type="gramEnd"/>
      <w:r w:rsidR="006B49E1" w:rsidRPr="00765684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="00B9536A" w:rsidRPr="003D40C1">
        <w:rPr>
          <w:rFonts w:ascii="가을체" w:eastAsia="가을체" w:hAnsi="굴림" w:cs="굴림"/>
          <w:kern w:val="0"/>
          <w:sz w:val="24"/>
          <w:szCs w:val="24"/>
        </w:rPr>
        <w:t>“</w:t>
      </w:r>
      <w:r w:rsidR="00F87CCF" w:rsidRPr="003D40C1">
        <w:rPr>
          <w:rFonts w:ascii="가을체" w:eastAsia="가을체" w:hAnsi="가을체" w:cs="굴림" w:hint="eastAsia"/>
          <w:kern w:val="0"/>
          <w:sz w:val="24"/>
          <w:szCs w:val="24"/>
        </w:rPr>
        <w:t>한</w:t>
      </w:r>
      <w:r w:rsidR="00F87CCF" w:rsidRPr="003D40C1">
        <w:rPr>
          <w:rFonts w:ascii="가을체" w:cs="굴림" w:hint="eastAsia"/>
          <w:kern w:val="0"/>
          <w:sz w:val="24"/>
          <w:szCs w:val="24"/>
        </w:rPr>
        <w:t>•</w:t>
      </w:r>
      <w:r w:rsidR="00F87CCF" w:rsidRPr="003D40C1">
        <w:rPr>
          <w:rFonts w:ascii="가을체" w:eastAsia="가을체" w:hAnsi="가을체" w:cs="굴림" w:hint="eastAsia"/>
          <w:kern w:val="0"/>
          <w:sz w:val="24"/>
          <w:szCs w:val="24"/>
        </w:rPr>
        <w:t>중</w:t>
      </w:r>
      <w:r w:rsidR="00F87CCF" w:rsidRPr="003D40C1">
        <w:rPr>
          <w:rFonts w:ascii="가을체" w:cs="굴림" w:hint="eastAsia"/>
          <w:kern w:val="0"/>
          <w:sz w:val="24"/>
          <w:szCs w:val="24"/>
        </w:rPr>
        <w:t>•</w:t>
      </w:r>
      <w:r w:rsidR="00F87CCF" w:rsidRPr="003D40C1">
        <w:rPr>
          <w:rFonts w:ascii="가을체" w:eastAsia="가을체" w:hAnsi="가을체" w:cs="굴림" w:hint="eastAsia"/>
          <w:kern w:val="0"/>
          <w:sz w:val="24"/>
          <w:szCs w:val="24"/>
        </w:rPr>
        <w:t>일</w:t>
      </w:r>
      <w:r w:rsidR="00B9536A" w:rsidRPr="003D40C1">
        <w:rPr>
          <w:rFonts w:ascii="가을체" w:eastAsia="가을체" w:hAnsi="가을체" w:cs="굴림"/>
          <w:kern w:val="0"/>
          <w:sz w:val="24"/>
          <w:szCs w:val="24"/>
        </w:rPr>
        <w:t>”</w:t>
      </w:r>
      <w:r w:rsidR="0099663B" w:rsidRPr="0099663B">
        <w:rPr>
          <w:rFonts w:ascii="가을체" w:eastAsia="가을체" w:hAnsi="가을체" w:cs="굴림" w:hint="eastAsia"/>
          <w:kern w:val="0"/>
          <w:sz w:val="22"/>
          <w:szCs w:val="24"/>
        </w:rPr>
        <w:t>(</w:t>
      </w:r>
      <w:proofErr w:type="spellStart"/>
      <w:r w:rsidR="0099663B" w:rsidRPr="0099663B">
        <w:rPr>
          <w:rFonts w:ascii="가을체" w:eastAsia="가을체" w:hAnsi="가을체" w:cs="굴림" w:hint="eastAsia"/>
          <w:kern w:val="0"/>
          <w:sz w:val="22"/>
          <w:szCs w:val="24"/>
        </w:rPr>
        <w:t>副주제는</w:t>
      </w:r>
      <w:proofErr w:type="spellEnd"/>
      <w:r w:rsidR="0099663B" w:rsidRPr="0099663B">
        <w:rPr>
          <w:rFonts w:ascii="가을체" w:eastAsia="가을체" w:hAnsi="가을체" w:cs="굴림" w:hint="eastAsia"/>
          <w:kern w:val="0"/>
          <w:sz w:val="22"/>
          <w:szCs w:val="24"/>
        </w:rPr>
        <w:t xml:space="preserve"> 자유롭게 정함. 2013년 주제 예</w:t>
      </w:r>
      <w:proofErr w:type="gramStart"/>
      <w:r w:rsidR="0099663B" w:rsidRPr="0099663B">
        <w:rPr>
          <w:rFonts w:ascii="가을체" w:eastAsia="가을체" w:hAnsi="가을체" w:cs="굴림" w:hint="eastAsia"/>
          <w:kern w:val="0"/>
          <w:sz w:val="22"/>
          <w:szCs w:val="24"/>
        </w:rPr>
        <w:t>:한중일</w:t>
      </w:r>
      <w:proofErr w:type="gramEnd"/>
      <w:r w:rsidR="0099663B" w:rsidRPr="0099663B">
        <w:rPr>
          <w:rFonts w:ascii="가을체" w:eastAsia="가을체" w:hAnsi="가을체" w:cs="굴림" w:hint="eastAsia"/>
          <w:kern w:val="0"/>
          <w:sz w:val="22"/>
          <w:szCs w:val="24"/>
        </w:rPr>
        <w:t xml:space="preserve"> 3국의 평화와 이해)</w:t>
      </w:r>
    </w:p>
    <w:p w:rsidR="00765684" w:rsidRPr="00765684" w:rsidRDefault="00765684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2"/>
        </w:rPr>
      </w:pPr>
    </w:p>
    <w:p w:rsidR="00765684" w:rsidRPr="00765684" w:rsidRDefault="00F87CCF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2"/>
        </w:rPr>
      </w:pPr>
      <w:r>
        <w:rPr>
          <w:rFonts w:ascii="가을체" w:eastAsia="가을체" w:hAnsi="굴림" w:cs="굴림" w:hint="eastAsia"/>
          <w:kern w:val="0"/>
          <w:sz w:val="22"/>
        </w:rPr>
        <w:t xml:space="preserve">    </w:t>
      </w:r>
      <w:r w:rsidR="00765684">
        <w:rPr>
          <w:rFonts w:ascii="가을체" w:eastAsia="가을체" w:hAnsi="굴림" w:cs="굴림" w:hint="eastAsia"/>
          <w:kern w:val="0"/>
          <w:sz w:val="22"/>
        </w:rPr>
        <w:t xml:space="preserve">※ </w:t>
      </w:r>
      <w:r>
        <w:rPr>
          <w:rFonts w:ascii="가을체" w:eastAsia="가을체" w:hAnsi="굴림" w:cs="굴림" w:hint="eastAsia"/>
          <w:kern w:val="0"/>
          <w:sz w:val="22"/>
        </w:rPr>
        <w:t>Media-</w:t>
      </w:r>
      <w:r w:rsidR="00765684">
        <w:rPr>
          <w:rFonts w:ascii="가을체" w:eastAsia="가을체" w:hAnsi="굴림" w:cs="굴림" w:hint="eastAsia"/>
          <w:kern w:val="0"/>
          <w:sz w:val="22"/>
        </w:rPr>
        <w:t>Presentation제작 방법은 Power-Point, Keynote,</w:t>
      </w:r>
      <w:r w:rsidR="00765684" w:rsidRPr="00765684">
        <w:rPr>
          <w:rFonts w:ascii="가을체" w:eastAsia="가을체" w:hAnsi="굴림" w:cs="굴림" w:hint="eastAsia"/>
          <w:kern w:val="0"/>
          <w:sz w:val="22"/>
        </w:rPr>
        <w:t xml:space="preserve"> </w:t>
      </w:r>
      <w:proofErr w:type="spellStart"/>
      <w:r w:rsidR="00765684">
        <w:rPr>
          <w:rFonts w:ascii="가을체" w:eastAsia="가을체" w:hAnsi="굴림" w:cs="굴림" w:hint="eastAsia"/>
          <w:kern w:val="0"/>
          <w:sz w:val="22"/>
        </w:rPr>
        <w:t>Prezi</w:t>
      </w:r>
      <w:proofErr w:type="spellEnd"/>
      <w:r w:rsidR="00765684">
        <w:rPr>
          <w:rFonts w:ascii="가을체" w:eastAsia="가을체" w:hAnsi="굴림" w:cs="굴림" w:hint="eastAsia"/>
          <w:kern w:val="0"/>
          <w:sz w:val="22"/>
        </w:rPr>
        <w:t xml:space="preserve"> 등을 활용하여 제작 </w:t>
      </w:r>
      <w:r>
        <w:rPr>
          <w:rFonts w:ascii="가을체" w:eastAsia="가을체" w:hAnsi="굴림" w:cs="굴림" w:hint="eastAsia"/>
          <w:kern w:val="0"/>
          <w:sz w:val="22"/>
        </w:rPr>
        <w:t>가능.</w:t>
      </w:r>
    </w:p>
    <w:p w:rsidR="00F87CCF" w:rsidRDefault="00F87CCF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2"/>
        </w:rPr>
      </w:pPr>
      <w:r>
        <w:rPr>
          <w:rFonts w:ascii="가을체" w:eastAsia="가을체" w:hAnsi="굴림" w:cs="굴림" w:hint="eastAsia"/>
          <w:b/>
          <w:kern w:val="0"/>
          <w:sz w:val="22"/>
        </w:rPr>
        <w:t xml:space="preserve">  </w:t>
      </w:r>
      <w:r w:rsidR="00765684">
        <w:rPr>
          <w:rFonts w:ascii="가을체" w:eastAsia="가을체" w:hAnsi="굴림" w:cs="굴림" w:hint="eastAsia"/>
          <w:b/>
          <w:kern w:val="0"/>
          <w:sz w:val="22"/>
        </w:rPr>
        <w:t xml:space="preserve">  </w:t>
      </w:r>
      <w:r>
        <w:rPr>
          <w:rFonts w:ascii="가을체" w:eastAsia="가을체" w:hAnsi="굴림" w:cs="굴림" w:hint="eastAsia"/>
          <w:kern w:val="0"/>
          <w:sz w:val="22"/>
        </w:rPr>
        <w:t>※</w:t>
      </w:r>
      <w:r w:rsidR="00765684">
        <w:rPr>
          <w:rFonts w:ascii="가을체" w:eastAsia="가을체" w:hAnsi="굴림" w:cs="굴림" w:hint="eastAsia"/>
          <w:b/>
          <w:kern w:val="0"/>
          <w:sz w:val="22"/>
        </w:rPr>
        <w:t xml:space="preserve"> </w:t>
      </w:r>
      <w:r w:rsidR="00765684">
        <w:rPr>
          <w:rFonts w:ascii="가을체" w:eastAsia="가을체" w:hAnsi="굴림" w:cs="굴림" w:hint="eastAsia"/>
          <w:kern w:val="0"/>
          <w:sz w:val="22"/>
        </w:rPr>
        <w:t xml:space="preserve">Presentation </w:t>
      </w:r>
      <w:r w:rsidR="00765684">
        <w:rPr>
          <w:rFonts w:ascii="바탕" w:eastAsia="바탕" w:hAnsi="바탕" w:cs="바탕" w:hint="eastAsia"/>
          <w:kern w:val="0"/>
          <w:sz w:val="22"/>
        </w:rPr>
        <w:t>內</w:t>
      </w:r>
      <w:r w:rsidR="00765684">
        <w:rPr>
          <w:rFonts w:ascii="가을체" w:eastAsia="가을체" w:hAnsi="굴림" w:cs="굴림" w:hint="eastAsia"/>
          <w:kern w:val="0"/>
          <w:sz w:val="22"/>
        </w:rPr>
        <w:t xml:space="preserve">에 </w:t>
      </w:r>
      <w:r>
        <w:rPr>
          <w:rFonts w:ascii="가을체" w:eastAsia="가을체" w:hAnsi="굴림" w:cs="굴림"/>
          <w:kern w:val="0"/>
          <w:sz w:val="22"/>
        </w:rPr>
        <w:t>자체</w:t>
      </w:r>
      <w:r>
        <w:rPr>
          <w:rFonts w:ascii="가을체" w:eastAsia="가을체" w:hAnsi="굴림" w:cs="굴림" w:hint="eastAsia"/>
          <w:kern w:val="0"/>
          <w:sz w:val="22"/>
        </w:rPr>
        <w:t xml:space="preserve"> 제작 </w:t>
      </w:r>
      <w:r w:rsidR="00765684">
        <w:rPr>
          <w:rFonts w:ascii="가을체" w:eastAsia="가을체" w:hAnsi="굴림" w:cs="굴림" w:hint="eastAsia"/>
          <w:kern w:val="0"/>
          <w:sz w:val="22"/>
        </w:rPr>
        <w:t>동영상(UCC)</w:t>
      </w:r>
      <w:r>
        <w:rPr>
          <w:rFonts w:ascii="가을체" w:eastAsia="가을체" w:hAnsi="굴림" w:cs="굴림" w:hint="eastAsia"/>
          <w:kern w:val="0"/>
          <w:sz w:val="22"/>
        </w:rPr>
        <w:t>을</w:t>
      </w:r>
      <w:r w:rsidR="005E5628">
        <w:rPr>
          <w:rFonts w:ascii="가을체" w:eastAsia="가을체" w:hAnsi="굴림" w:cs="굴림" w:hint="eastAsia"/>
          <w:kern w:val="0"/>
          <w:sz w:val="22"/>
        </w:rPr>
        <w:t xml:space="preserve"> 반드시</w:t>
      </w:r>
      <w:r>
        <w:rPr>
          <w:rFonts w:ascii="가을체" w:eastAsia="가을체" w:hAnsi="굴림" w:cs="굴림" w:hint="eastAsia"/>
          <w:kern w:val="0"/>
          <w:sz w:val="22"/>
        </w:rPr>
        <w:t xml:space="preserve"> 첨부할 것.</w:t>
      </w:r>
    </w:p>
    <w:p w:rsidR="00765684" w:rsidRDefault="00F87CCF" w:rsidP="00FB3DB6">
      <w:pPr>
        <w:widowControl/>
        <w:wordWrap/>
        <w:autoSpaceDE/>
        <w:autoSpaceDN/>
        <w:spacing w:line="276" w:lineRule="auto"/>
        <w:ind w:firstLineChars="300" w:firstLine="593"/>
        <w:jc w:val="left"/>
        <w:rPr>
          <w:rFonts w:ascii="가을체" w:eastAsia="가을체" w:hAnsi="굴림" w:cs="굴림"/>
          <w:b/>
          <w:kern w:val="0"/>
          <w:sz w:val="22"/>
        </w:rPr>
      </w:pPr>
      <w:r>
        <w:rPr>
          <w:rFonts w:ascii="가을체" w:eastAsia="가을체" w:hAnsi="굴림" w:cs="굴림" w:hint="eastAsia"/>
          <w:kern w:val="0"/>
          <w:sz w:val="22"/>
        </w:rPr>
        <w:t>(UCC는 전체 발표시간 이내에서 자유롭게 제작하여 첨부</w:t>
      </w:r>
      <w:r w:rsidR="005817CA">
        <w:rPr>
          <w:rFonts w:ascii="가을체" w:eastAsia="가을체" w:hAnsi="굴림" w:cs="굴림" w:hint="eastAsia"/>
          <w:kern w:val="0"/>
          <w:sz w:val="22"/>
        </w:rPr>
        <w:t>함</w:t>
      </w:r>
      <w:r w:rsidR="00AA59D9">
        <w:rPr>
          <w:rFonts w:ascii="가을체" w:eastAsia="가을체" w:hAnsi="굴림" w:cs="굴림" w:hint="eastAsia"/>
          <w:kern w:val="0"/>
          <w:sz w:val="22"/>
        </w:rPr>
        <w:t>)</w:t>
      </w:r>
    </w:p>
    <w:p w:rsidR="00D45328" w:rsidRDefault="00D45328" w:rsidP="00D45328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b/>
          <w:kern w:val="0"/>
          <w:sz w:val="24"/>
          <w:szCs w:val="24"/>
        </w:rPr>
      </w:pPr>
    </w:p>
    <w:p w:rsidR="00D45328" w:rsidRDefault="00D45328" w:rsidP="00D45328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b/>
          <w:kern w:val="0"/>
          <w:sz w:val="24"/>
          <w:szCs w:val="24"/>
        </w:rPr>
        <w:t>5</w:t>
      </w:r>
      <w:r w:rsidRPr="00C7682B">
        <w:rPr>
          <w:rFonts w:ascii="가을체" w:eastAsia="가을체" w:hAnsi="굴림" w:cs="굴림" w:hint="eastAsia"/>
          <w:b/>
          <w:kern w:val="0"/>
          <w:sz w:val="24"/>
          <w:szCs w:val="24"/>
        </w:rPr>
        <w:t xml:space="preserve">. </w:t>
      </w:r>
      <w:proofErr w:type="gramStart"/>
      <w:r>
        <w:rPr>
          <w:rFonts w:ascii="가을체" w:eastAsia="가을체" w:hAnsi="굴림" w:cs="굴림" w:hint="eastAsia"/>
          <w:b/>
          <w:kern w:val="0"/>
          <w:sz w:val="24"/>
          <w:szCs w:val="24"/>
        </w:rPr>
        <w:t>대회일정</w:t>
      </w:r>
      <w:r w:rsidRPr="00C7682B">
        <w:rPr>
          <w:rFonts w:ascii="가을체" w:eastAsia="가을체" w:hAnsi="굴림" w:cs="굴림" w:hint="eastAsia"/>
          <w:b/>
          <w:kern w:val="0"/>
          <w:sz w:val="24"/>
          <w:szCs w:val="24"/>
        </w:rPr>
        <w:t xml:space="preserve"> :</w:t>
      </w:r>
      <w:proofErr w:type="gramEnd"/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 1) 공지 : 10월 1일부터</w:t>
      </w:r>
    </w:p>
    <w:p w:rsidR="00D45328" w:rsidRDefault="00D45328" w:rsidP="00D45328">
      <w:pPr>
        <w:widowControl/>
        <w:wordWrap/>
        <w:autoSpaceDE/>
        <w:autoSpaceDN/>
        <w:spacing w:line="276" w:lineRule="auto"/>
        <w:ind w:firstLineChars="700" w:firstLine="1509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2) </w:t>
      </w:r>
      <w:proofErr w:type="gramStart"/>
      <w:r>
        <w:rPr>
          <w:rFonts w:ascii="가을체" w:eastAsia="가을체" w:hAnsi="굴림" w:cs="굴림" w:hint="eastAsia"/>
          <w:kern w:val="0"/>
          <w:sz w:val="24"/>
          <w:szCs w:val="24"/>
        </w:rPr>
        <w:t>접수 :</w:t>
      </w:r>
      <w:proofErr w:type="gramEnd"/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 1차/ 10월 20일~ 24일 (참가신청서 접수)</w:t>
      </w:r>
    </w:p>
    <w:p w:rsidR="00D45328" w:rsidRDefault="00D45328" w:rsidP="00D45328">
      <w:pPr>
        <w:widowControl/>
        <w:wordWrap/>
        <w:autoSpaceDE/>
        <w:autoSpaceDN/>
        <w:spacing w:line="276" w:lineRule="auto"/>
        <w:ind w:firstLineChars="1200" w:firstLine="2588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>2차/ 10월 27일~ 31일 (</w:t>
      </w:r>
      <w:proofErr w:type="spellStart"/>
      <w:r>
        <w:rPr>
          <w:rFonts w:ascii="가을체" w:eastAsia="가을체" w:hAnsi="굴림" w:cs="굴림" w:hint="eastAsia"/>
          <w:kern w:val="0"/>
          <w:sz w:val="24"/>
          <w:szCs w:val="24"/>
        </w:rPr>
        <w:t>발표作</w:t>
      </w:r>
      <w:proofErr w:type="spellEnd"/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 접수)</w:t>
      </w:r>
    </w:p>
    <w:p w:rsidR="00D45328" w:rsidRPr="000F07A5" w:rsidRDefault="00D45328" w:rsidP="00D45328">
      <w:pPr>
        <w:widowControl/>
        <w:wordWrap/>
        <w:autoSpaceDE/>
        <w:autoSpaceDN/>
        <w:spacing w:line="276" w:lineRule="auto"/>
        <w:ind w:firstLineChars="1200" w:firstLine="2540"/>
        <w:jc w:val="left"/>
        <w:rPr>
          <w:rFonts w:ascii="가을체" w:eastAsia="가을체" w:hAnsi="가을체"/>
          <w:b/>
          <w:color w:val="0000FF"/>
          <w:sz w:val="24"/>
          <w:szCs w:val="24"/>
        </w:rPr>
      </w:pPr>
      <w:r>
        <w:rPr>
          <w:rFonts w:ascii="가을체" w:eastAsia="가을체" w:hAnsi="가을체" w:cs="굴림" w:hint="eastAsia"/>
          <w:b/>
          <w:color w:val="0000FF"/>
          <w:kern w:val="0"/>
          <w:sz w:val="24"/>
          <w:szCs w:val="24"/>
        </w:rPr>
        <w:t>E</w:t>
      </w:r>
      <w:r w:rsidRPr="000F07A5">
        <w:rPr>
          <w:rFonts w:ascii="가을체" w:eastAsia="가을체" w:hAnsi="가을체" w:cs="굴림" w:hint="eastAsia"/>
          <w:b/>
          <w:color w:val="0000FF"/>
          <w:kern w:val="0"/>
          <w:sz w:val="24"/>
          <w:szCs w:val="24"/>
        </w:rPr>
        <w:t>-</w:t>
      </w:r>
      <w:proofErr w:type="gramStart"/>
      <w:r w:rsidRPr="000F07A5">
        <w:rPr>
          <w:rFonts w:ascii="가을체" w:eastAsia="가을체" w:hAnsi="가을체" w:cs="굴림" w:hint="eastAsia"/>
          <w:b/>
          <w:color w:val="0000FF"/>
          <w:kern w:val="0"/>
          <w:sz w:val="24"/>
          <w:szCs w:val="24"/>
        </w:rPr>
        <w:t>mail접수 :</w:t>
      </w:r>
      <w:proofErr w:type="gramEnd"/>
      <w:r w:rsidRPr="000F07A5">
        <w:rPr>
          <w:rFonts w:ascii="가을체" w:eastAsia="가을체" w:hAnsi="가을체" w:cs="굴림" w:hint="eastAsia"/>
          <w:b/>
          <w:color w:val="0000FF"/>
          <w:kern w:val="0"/>
          <w:sz w:val="24"/>
          <w:szCs w:val="24"/>
        </w:rPr>
        <w:t xml:space="preserve"> </w:t>
      </w:r>
      <w:hyperlink r:id="rId8" w:history="1">
        <w:r w:rsidRPr="00714AC0">
          <w:rPr>
            <w:rStyle w:val="a8"/>
            <w:rFonts w:ascii="가을체" w:eastAsia="가을체" w:hAnsi="가을체" w:hint="eastAsia"/>
            <w:b/>
            <w:sz w:val="24"/>
            <w:szCs w:val="24"/>
          </w:rPr>
          <w:t>kcfa@kumhoasiana.com</w:t>
        </w:r>
      </w:hyperlink>
    </w:p>
    <w:p w:rsidR="00D45328" w:rsidRDefault="00D45328" w:rsidP="00D45328">
      <w:pPr>
        <w:widowControl/>
        <w:wordWrap/>
        <w:autoSpaceDE/>
        <w:autoSpaceDN/>
        <w:spacing w:line="276" w:lineRule="auto"/>
        <w:ind w:firstLineChars="700" w:firstLine="1509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>3) 예선심사: 11월 3일~ 5일</w:t>
      </w:r>
    </w:p>
    <w:p w:rsidR="00D45328" w:rsidRDefault="00D45328" w:rsidP="00D45328">
      <w:pPr>
        <w:widowControl/>
        <w:wordWrap/>
        <w:autoSpaceDE/>
        <w:autoSpaceDN/>
        <w:spacing w:line="276" w:lineRule="auto"/>
        <w:ind w:firstLineChars="1300" w:firstLine="2803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* 11월 7일 본선 </w:t>
      </w:r>
      <w:proofErr w:type="spellStart"/>
      <w:r>
        <w:rPr>
          <w:rFonts w:ascii="가을체" w:eastAsia="가을체" w:hAnsi="굴림" w:cs="굴림" w:hint="eastAsia"/>
          <w:kern w:val="0"/>
          <w:sz w:val="24"/>
          <w:szCs w:val="24"/>
        </w:rPr>
        <w:t>진출자</w:t>
      </w:r>
      <w:proofErr w:type="spellEnd"/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 발표(</w:t>
      </w:r>
      <w:proofErr w:type="spellStart"/>
      <w:r>
        <w:rPr>
          <w:rFonts w:ascii="가을체" w:eastAsia="가을체" w:hAnsi="굴림" w:cs="굴림" w:hint="eastAsia"/>
          <w:kern w:val="0"/>
          <w:sz w:val="24"/>
          <w:szCs w:val="24"/>
        </w:rPr>
        <w:t>한중우호협회</w:t>
      </w:r>
      <w:proofErr w:type="spellEnd"/>
      <w:r>
        <w:rPr>
          <w:rFonts w:ascii="가을체" w:eastAsia="가을체" w:hAnsi="굴림" w:cs="굴림" w:hint="eastAsia"/>
          <w:kern w:val="0"/>
          <w:sz w:val="24"/>
          <w:szCs w:val="24"/>
        </w:rPr>
        <w:t xml:space="preserve"> 홈페이지)</w:t>
      </w:r>
    </w:p>
    <w:p w:rsidR="00D45328" w:rsidRPr="005817CA" w:rsidRDefault="00D45328" w:rsidP="00D45328">
      <w:pPr>
        <w:widowControl/>
        <w:wordWrap/>
        <w:autoSpaceDE/>
        <w:autoSpaceDN/>
        <w:spacing w:line="276" w:lineRule="auto"/>
        <w:ind w:firstLineChars="700" w:firstLine="1509"/>
        <w:jc w:val="left"/>
        <w:rPr>
          <w:rFonts w:ascii="가을체" w:eastAsia="가을체" w:hAnsi="굴림" w:cs="굴림"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kern w:val="0"/>
          <w:sz w:val="24"/>
          <w:szCs w:val="24"/>
        </w:rPr>
        <w:t>4) 본선대회: 11월 12일</w:t>
      </w:r>
    </w:p>
    <w:p w:rsidR="007011F1" w:rsidRPr="007011F1" w:rsidRDefault="007011F1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b/>
          <w:kern w:val="0"/>
          <w:sz w:val="22"/>
        </w:rPr>
      </w:pPr>
    </w:p>
    <w:p w:rsidR="00F11014" w:rsidRDefault="00D45328" w:rsidP="00FB3DB6">
      <w:pPr>
        <w:pStyle w:val="a4"/>
        <w:spacing w:line="276" w:lineRule="auto"/>
        <w:rPr>
          <w:rFonts w:ascii="가을체" w:eastAsia="가을체"/>
        </w:rPr>
      </w:pPr>
      <w:r>
        <w:rPr>
          <w:rFonts w:ascii="가을체" w:eastAsia="가을체" w:hint="eastAsia"/>
          <w:b/>
        </w:rPr>
        <w:t>6</w:t>
      </w:r>
      <w:r w:rsidR="00F11014" w:rsidRPr="00F11014">
        <w:rPr>
          <w:rFonts w:ascii="가을체" w:eastAsia="가을체" w:hint="eastAsia"/>
          <w:b/>
        </w:rPr>
        <w:t>.</w:t>
      </w:r>
      <w:r w:rsidR="00F11014" w:rsidRPr="00F11014">
        <w:rPr>
          <w:rFonts w:ascii="가을체" w:eastAsia="가을체"/>
          <w:b/>
        </w:rPr>
        <w:t xml:space="preserve"> 참가 </w:t>
      </w:r>
      <w:r w:rsidR="000F76E7">
        <w:rPr>
          <w:rFonts w:ascii="가을체" w:eastAsia="가을체" w:hint="eastAsia"/>
          <w:b/>
        </w:rPr>
        <w:t>요건</w:t>
      </w:r>
    </w:p>
    <w:p w:rsidR="0099663B" w:rsidRDefault="003D40C1" w:rsidP="0099663B">
      <w:pPr>
        <w:pStyle w:val="a4"/>
        <w:spacing w:line="276" w:lineRule="auto"/>
        <w:ind w:firstLine="195"/>
        <w:rPr>
          <w:rFonts w:ascii="가을체" w:eastAsia="가을체"/>
        </w:rPr>
      </w:pPr>
      <w:r>
        <w:rPr>
          <w:rFonts w:ascii="가을체" w:eastAsia="가을체" w:hint="eastAsia"/>
        </w:rPr>
        <w:t>전국 대학교에</w:t>
      </w:r>
      <w:r w:rsidR="00B907C8">
        <w:rPr>
          <w:rFonts w:ascii="가을체" w:eastAsia="가을체" w:hint="eastAsia"/>
        </w:rPr>
        <w:t xml:space="preserve"> 재학중인 </w:t>
      </w:r>
      <w:r w:rsidR="00B907C8" w:rsidRPr="00B907C8">
        <w:rPr>
          <w:rFonts w:ascii="가을체" w:eastAsia="가을체"/>
        </w:rPr>
        <w:t>한국대학생과 중국</w:t>
      </w:r>
      <w:proofErr w:type="gramStart"/>
      <w:r w:rsidR="00B907C8" w:rsidRPr="00B907C8">
        <w:rPr>
          <w:rFonts w:ascii="가을체" w:eastAsia="가을체"/>
        </w:rPr>
        <w:t>,일본의</w:t>
      </w:r>
      <w:proofErr w:type="gramEnd"/>
      <w:r w:rsidR="00B907C8" w:rsidRPr="00B907C8">
        <w:rPr>
          <w:rFonts w:ascii="가을체" w:eastAsia="가을체"/>
        </w:rPr>
        <w:t xml:space="preserve"> 유학생이 반드시 3인1조의</w:t>
      </w:r>
      <w:r w:rsidR="00B907C8">
        <w:rPr>
          <w:rFonts w:ascii="가을체" w:eastAsia="가을체" w:hint="eastAsia"/>
        </w:rPr>
        <w:t xml:space="preserve"> </w:t>
      </w:r>
      <w:r w:rsidR="00B907C8" w:rsidRPr="00B907C8">
        <w:rPr>
          <w:rFonts w:ascii="가을체" w:eastAsia="가을체"/>
        </w:rPr>
        <w:t>팀을</w:t>
      </w:r>
      <w:r w:rsidR="00F87CCF">
        <w:rPr>
          <w:rFonts w:ascii="가을체" w:eastAsia="가을체" w:hint="eastAsia"/>
        </w:rPr>
        <w:t xml:space="preserve"> </w:t>
      </w:r>
      <w:r w:rsidR="00B907C8">
        <w:rPr>
          <w:rFonts w:ascii="가을체" w:eastAsia="가을체"/>
        </w:rPr>
        <w:t>구성하여</w:t>
      </w:r>
      <w:r w:rsidR="0099663B">
        <w:rPr>
          <w:rFonts w:ascii="가을체" w:eastAsia="가을체" w:hint="eastAsia"/>
        </w:rPr>
        <w:t>,</w:t>
      </w:r>
    </w:p>
    <w:p w:rsidR="00B907C8" w:rsidRDefault="00F87CCF" w:rsidP="0099663B">
      <w:pPr>
        <w:pStyle w:val="a4"/>
        <w:spacing w:line="276" w:lineRule="auto"/>
        <w:ind w:firstLine="195"/>
        <w:rPr>
          <w:rFonts w:ascii="가을체" w:eastAsia="가을체"/>
        </w:rPr>
      </w:pPr>
      <w:r>
        <w:rPr>
          <w:rFonts w:ascii="가을체" w:eastAsia="가을체" w:hint="eastAsia"/>
        </w:rPr>
        <w:t>Media-</w:t>
      </w:r>
      <w:r w:rsidR="00B907C8">
        <w:rPr>
          <w:rFonts w:ascii="가을체" w:eastAsia="가을체"/>
        </w:rPr>
        <w:t>Presentation</w:t>
      </w:r>
      <w:r w:rsidR="00B907C8">
        <w:rPr>
          <w:rFonts w:ascii="가을체" w:eastAsia="가을체" w:hint="eastAsia"/>
        </w:rPr>
        <w:t xml:space="preserve">을 제작해야만 </w:t>
      </w:r>
      <w:r w:rsidR="00B907C8">
        <w:rPr>
          <w:rFonts w:ascii="가을체" w:eastAsia="가을체"/>
        </w:rPr>
        <w:t>참가할 수 있음</w:t>
      </w:r>
      <w:proofErr w:type="gramStart"/>
      <w:r>
        <w:rPr>
          <w:rFonts w:ascii="가을체" w:eastAsia="가을체" w:hint="eastAsia"/>
        </w:rPr>
        <w:t>.</w:t>
      </w:r>
      <w:r w:rsidR="0099663B">
        <w:rPr>
          <w:rFonts w:ascii="가을체" w:eastAsia="가을체" w:hint="eastAsia"/>
        </w:rPr>
        <w:t>(</w:t>
      </w:r>
      <w:proofErr w:type="gramEnd"/>
      <w:r w:rsidR="0099663B">
        <w:rPr>
          <w:rFonts w:ascii="가을체" w:eastAsia="가을체" w:hint="eastAsia"/>
        </w:rPr>
        <w:t>타 학교 학생간 matching 가능)</w:t>
      </w:r>
    </w:p>
    <w:p w:rsidR="00B97206" w:rsidRPr="00F87CCF" w:rsidRDefault="00B907C8" w:rsidP="00FB3DB6">
      <w:pPr>
        <w:pStyle w:val="a4"/>
        <w:spacing w:line="276" w:lineRule="auto"/>
        <w:rPr>
          <w:rFonts w:ascii="가을체" w:eastAsia="가을체"/>
          <w:sz w:val="20"/>
          <w:szCs w:val="22"/>
        </w:rPr>
      </w:pPr>
      <w:r>
        <w:rPr>
          <w:rFonts w:ascii="가을체" w:eastAsia="가을체" w:hint="eastAsia"/>
          <w:sz w:val="22"/>
          <w:szCs w:val="22"/>
        </w:rPr>
        <w:t xml:space="preserve">* </w:t>
      </w:r>
      <w:proofErr w:type="gramStart"/>
      <w:r w:rsidR="00F87CCF">
        <w:rPr>
          <w:rFonts w:ascii="가을체" w:eastAsia="가을체" w:hint="eastAsia"/>
          <w:sz w:val="22"/>
          <w:szCs w:val="22"/>
        </w:rPr>
        <w:t>참가자격</w:t>
      </w:r>
      <w:r w:rsidR="005817CA">
        <w:rPr>
          <w:rFonts w:ascii="가을체" w:eastAsia="가을체" w:hint="eastAsia"/>
          <w:sz w:val="22"/>
          <w:szCs w:val="22"/>
        </w:rPr>
        <w:t xml:space="preserve"> :</w:t>
      </w:r>
      <w:r w:rsidR="007011F1" w:rsidRPr="00B907C8">
        <w:rPr>
          <w:rFonts w:ascii="가을체" w:eastAsia="가을체" w:hint="eastAsia"/>
          <w:sz w:val="22"/>
          <w:szCs w:val="22"/>
        </w:rPr>
        <w:t>어학연수,</w:t>
      </w:r>
      <w:proofErr w:type="spellStart"/>
      <w:r w:rsidR="00B97206" w:rsidRPr="00B907C8">
        <w:rPr>
          <w:rFonts w:ascii="가을체" w:eastAsia="가을체" w:hint="eastAsia"/>
          <w:sz w:val="22"/>
          <w:szCs w:val="22"/>
        </w:rPr>
        <w:t>학부생</w:t>
      </w:r>
      <w:proofErr w:type="spellEnd"/>
      <w:r w:rsidR="00B97206" w:rsidRPr="00B907C8">
        <w:rPr>
          <w:rFonts w:ascii="가을체" w:eastAsia="가을체" w:hint="eastAsia"/>
          <w:sz w:val="22"/>
          <w:szCs w:val="22"/>
        </w:rPr>
        <w:t>,교환학생,대학원생</w:t>
      </w:r>
      <w:proofErr w:type="gramEnd"/>
      <w:r w:rsidR="007011F1" w:rsidRPr="00B907C8">
        <w:rPr>
          <w:rFonts w:ascii="가을체" w:eastAsia="가을체" w:hint="eastAsia"/>
          <w:sz w:val="22"/>
          <w:szCs w:val="22"/>
        </w:rPr>
        <w:t xml:space="preserve"> 등 모든 형태의 유학생</w:t>
      </w:r>
      <w:r w:rsidR="00B97206" w:rsidRPr="00B907C8">
        <w:rPr>
          <w:rFonts w:ascii="가을체" w:eastAsia="가을체" w:hint="eastAsia"/>
          <w:sz w:val="22"/>
          <w:szCs w:val="22"/>
        </w:rPr>
        <w:t xml:space="preserve"> 참가 가능</w:t>
      </w:r>
      <w:r w:rsidR="00F87CCF" w:rsidRPr="00F87CCF">
        <w:rPr>
          <w:rFonts w:ascii="가을체" w:eastAsia="가을체" w:hint="eastAsia"/>
          <w:sz w:val="20"/>
          <w:szCs w:val="22"/>
        </w:rPr>
        <w:t>(</w:t>
      </w:r>
      <w:r w:rsidR="00B97206" w:rsidRPr="00F87CCF">
        <w:rPr>
          <w:rFonts w:ascii="가을체" w:eastAsia="가을체" w:hint="eastAsia"/>
          <w:sz w:val="20"/>
          <w:szCs w:val="22"/>
        </w:rPr>
        <w:t>단,기업연수생은 불가</w:t>
      </w:r>
      <w:r w:rsidR="00F87CCF" w:rsidRPr="00F87CCF">
        <w:rPr>
          <w:rFonts w:ascii="가을체" w:eastAsia="가을체" w:hint="eastAsia"/>
          <w:sz w:val="20"/>
          <w:szCs w:val="22"/>
        </w:rPr>
        <w:t>)</w:t>
      </w:r>
    </w:p>
    <w:p w:rsidR="00F11014" w:rsidRDefault="00F87CCF" w:rsidP="00FB3DB6">
      <w:pPr>
        <w:pStyle w:val="a4"/>
        <w:spacing w:line="276" w:lineRule="auto"/>
        <w:rPr>
          <w:rFonts w:ascii="가을체" w:eastAsia="가을체"/>
          <w:sz w:val="22"/>
          <w:szCs w:val="22"/>
        </w:rPr>
      </w:pPr>
      <w:r>
        <w:rPr>
          <w:rFonts w:ascii="가을체" w:eastAsia="가을체" w:hint="eastAsia"/>
          <w:sz w:val="22"/>
          <w:szCs w:val="22"/>
        </w:rPr>
        <w:t>*</w:t>
      </w:r>
      <w:r w:rsidR="005817CA">
        <w:rPr>
          <w:rFonts w:ascii="가을체" w:eastAsia="가을체" w:hint="eastAsia"/>
          <w:sz w:val="22"/>
          <w:szCs w:val="22"/>
        </w:rPr>
        <w:t xml:space="preserve"> 본선 참가 10팀 원칙으로, </w:t>
      </w:r>
      <w:proofErr w:type="spellStart"/>
      <w:r w:rsidR="005817CA">
        <w:rPr>
          <w:rFonts w:ascii="가을체" w:eastAsia="가을체" w:hint="eastAsia"/>
          <w:sz w:val="22"/>
          <w:szCs w:val="22"/>
        </w:rPr>
        <w:t>참가팀</w:t>
      </w:r>
      <w:proofErr w:type="spellEnd"/>
      <w:r w:rsidR="005817CA">
        <w:rPr>
          <w:rFonts w:ascii="가을체" w:eastAsia="가을체" w:hint="eastAsia"/>
          <w:sz w:val="22"/>
          <w:szCs w:val="22"/>
        </w:rPr>
        <w:t xml:space="preserve"> 많을 경우 사전 예선(자체 심사) 진행.</w:t>
      </w:r>
    </w:p>
    <w:p w:rsidR="0071697C" w:rsidRDefault="00D45328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b/>
          <w:bCs/>
          <w:kern w:val="0"/>
          <w:sz w:val="24"/>
          <w:szCs w:val="24"/>
        </w:rPr>
      </w:pPr>
      <w:r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lastRenderedPageBreak/>
        <w:t>7</w:t>
      </w:r>
      <w:r w:rsidR="0071697C" w:rsidRPr="00F82A8C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. </w:t>
      </w:r>
      <w:r w:rsidR="00FB3DB6"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대회 심사</w:t>
      </w:r>
    </w:p>
    <w:p w:rsidR="0099663B" w:rsidRDefault="00FB3DB6" w:rsidP="00FB3DB6">
      <w:pPr>
        <w:widowControl/>
        <w:wordWrap/>
        <w:autoSpaceDE/>
        <w:autoSpaceDN/>
        <w:spacing w:line="276" w:lineRule="auto"/>
        <w:ind w:firstLine="195"/>
        <w:jc w:val="left"/>
        <w:rPr>
          <w:rFonts w:ascii="가을체" w:eastAsia="가을체" w:hAnsi="굴림" w:cs="굴림"/>
          <w:bCs/>
          <w:kern w:val="0"/>
          <w:sz w:val="24"/>
          <w:szCs w:val="24"/>
        </w:rPr>
      </w:pPr>
      <w:r w:rsidRPr="00FB3DB6">
        <w:rPr>
          <w:rFonts w:ascii="가을체" w:eastAsia="가을체" w:hAnsi="굴림" w:cs="굴림" w:hint="eastAsia"/>
          <w:bCs/>
          <w:kern w:val="0"/>
          <w:sz w:val="24"/>
          <w:szCs w:val="24"/>
        </w:rPr>
        <w:t xml:space="preserve">대회 당일 </w:t>
      </w:r>
      <w:r>
        <w:rPr>
          <w:rFonts w:ascii="가을체" w:eastAsia="가을체" w:hAnsi="굴림" w:cs="굴림" w:hint="eastAsia"/>
          <w:bCs/>
          <w:kern w:val="0"/>
          <w:sz w:val="24"/>
          <w:szCs w:val="24"/>
        </w:rPr>
        <w:t>각</w:t>
      </w:r>
      <w:r w:rsidRPr="00FB3DB6">
        <w:rPr>
          <w:rFonts w:ascii="가을체" w:eastAsia="가을체" w:hAnsi="굴림" w:cs="굴림" w:hint="eastAsia"/>
          <w:bCs/>
          <w:kern w:val="0"/>
          <w:sz w:val="24"/>
          <w:szCs w:val="24"/>
        </w:rPr>
        <w:t xml:space="preserve">계의 전문가들이 발표하는 </w:t>
      </w:r>
      <w:r w:rsidR="0099663B">
        <w:rPr>
          <w:rFonts w:ascii="가을체" w:eastAsia="가을체" w:hAnsi="굴림" w:cs="굴림" w:hint="eastAsia"/>
          <w:kern w:val="0"/>
          <w:sz w:val="24"/>
          <w:szCs w:val="24"/>
        </w:rPr>
        <w:t>Media-</w:t>
      </w:r>
      <w:r w:rsidRPr="00FB3DB6">
        <w:rPr>
          <w:rFonts w:ascii="가을체" w:eastAsia="가을체" w:hAnsi="굴림" w:cs="굴림" w:hint="eastAsia"/>
          <w:bCs/>
          <w:kern w:val="0"/>
          <w:sz w:val="24"/>
          <w:szCs w:val="24"/>
        </w:rPr>
        <w:t>Presentation에 대하여 팀</w:t>
      </w:r>
      <w:r>
        <w:rPr>
          <w:rFonts w:ascii="가을체" w:eastAsia="가을체" w:hAnsi="굴림" w:cs="굴림" w:hint="eastAsia"/>
          <w:bCs/>
          <w:kern w:val="0"/>
          <w:sz w:val="24"/>
          <w:szCs w:val="24"/>
        </w:rPr>
        <w:t xml:space="preserve"> </w:t>
      </w:r>
      <w:r w:rsidRPr="00FB3DB6">
        <w:rPr>
          <w:rFonts w:ascii="가을체" w:eastAsia="가을체" w:hAnsi="굴림" w:cs="굴림" w:hint="eastAsia"/>
          <w:bCs/>
          <w:kern w:val="0"/>
          <w:sz w:val="24"/>
          <w:szCs w:val="24"/>
        </w:rPr>
        <w:t>구성원간의 협력과</w:t>
      </w:r>
    </w:p>
    <w:p w:rsidR="00FB3DB6" w:rsidRPr="0099663B" w:rsidRDefault="00FB3DB6" w:rsidP="0099663B">
      <w:pPr>
        <w:widowControl/>
        <w:wordWrap/>
        <w:autoSpaceDE/>
        <w:autoSpaceDN/>
        <w:spacing w:line="276" w:lineRule="auto"/>
        <w:ind w:firstLine="195"/>
        <w:jc w:val="left"/>
        <w:rPr>
          <w:rFonts w:ascii="가을체" w:eastAsia="가을체" w:hAnsi="굴림" w:cs="굴림"/>
          <w:bCs/>
          <w:kern w:val="0"/>
          <w:sz w:val="24"/>
          <w:szCs w:val="24"/>
        </w:rPr>
      </w:pPr>
      <w:r w:rsidRPr="00FB3DB6">
        <w:rPr>
          <w:rFonts w:ascii="가을체" w:eastAsia="가을체" w:hAnsi="굴림" w:cs="굴림" w:hint="eastAsia"/>
          <w:bCs/>
          <w:kern w:val="0"/>
          <w:sz w:val="24"/>
          <w:szCs w:val="24"/>
        </w:rPr>
        <w:t>협동 및 창의성과 미래지향성 등의 항목으로 심사를 진행할 예정임.</w:t>
      </w:r>
    </w:p>
    <w:p w:rsidR="0099663B" w:rsidRDefault="0099663B" w:rsidP="00D45328">
      <w:pPr>
        <w:widowControl/>
        <w:wordWrap/>
        <w:autoSpaceDE/>
        <w:autoSpaceDN/>
        <w:ind w:firstLineChars="200" w:firstLine="395"/>
        <w:jc w:val="left"/>
        <w:rPr>
          <w:rFonts w:ascii="가을체" w:eastAsia="가을체" w:hAnsi="가을체" w:cs="굴림"/>
          <w:color w:val="000000"/>
          <w:kern w:val="0"/>
          <w:sz w:val="22"/>
        </w:rPr>
      </w:pPr>
    </w:p>
    <w:p w:rsidR="0099663B" w:rsidRDefault="0099663B" w:rsidP="00D45328">
      <w:pPr>
        <w:widowControl/>
        <w:wordWrap/>
        <w:autoSpaceDE/>
        <w:autoSpaceDN/>
        <w:ind w:firstLineChars="200" w:firstLine="395"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0F07A5">
        <w:rPr>
          <w:rFonts w:ascii="가을체" w:eastAsia="가을체" w:hint="eastAsia"/>
          <w:color w:val="000000" w:themeColor="text1"/>
          <w:sz w:val="22"/>
        </w:rPr>
        <w:t>※</w:t>
      </w:r>
      <w:r>
        <w:rPr>
          <w:rFonts w:ascii="가을체" w:eastAsia="가을체" w:hint="eastAsia"/>
          <w:color w:val="000000" w:themeColor="text1"/>
          <w:sz w:val="22"/>
        </w:rPr>
        <w:t>주요 심사 항목</w:t>
      </w:r>
    </w:p>
    <w:p w:rsidR="00D45328" w:rsidRPr="00F6683B" w:rsidRDefault="00D45328" w:rsidP="00D45328">
      <w:pPr>
        <w:widowControl/>
        <w:wordWrap/>
        <w:autoSpaceDE/>
        <w:autoSpaceDN/>
        <w:ind w:firstLineChars="200" w:firstLine="395"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(1) 협력</w:t>
      </w:r>
      <w:proofErr w:type="gramStart"/>
      <w:r>
        <w:rPr>
          <w:rFonts w:ascii="가을체" w:eastAsia="가을체" w:hAnsi="가을체" w:cs="굴림" w:hint="eastAsia"/>
          <w:color w:val="000000"/>
          <w:kern w:val="0"/>
          <w:sz w:val="22"/>
        </w:rPr>
        <w:t>,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협동</w:t>
      </w:r>
      <w:proofErr w:type="gramEnd"/>
      <w:r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: 3국 학생들이 같이 고민하고 협력한 흔적이 얼마나 보이는지?</w:t>
      </w:r>
    </w:p>
    <w:p w:rsidR="00D45328" w:rsidRPr="00F6683B" w:rsidRDefault="00D45328" w:rsidP="00D45328">
      <w:pPr>
        <w:widowControl/>
        <w:wordWrap/>
        <w:autoSpaceDE/>
        <w:autoSpaceDN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F6683B">
        <w:rPr>
          <w:rFonts w:ascii="가을체" w:eastAsia="가을체" w:hAnsi="가을체" w:cs="굴림" w:hint="eastAsia"/>
          <w:color w:val="FFFFFF"/>
          <w:kern w:val="0"/>
          <w:sz w:val="22"/>
        </w:rPr>
        <w:t>※</w:t>
      </w:r>
      <w:r>
        <w:rPr>
          <w:rFonts w:ascii="가을체" w:eastAsia="가을체" w:hAnsi="가을체" w:cs="굴림" w:hint="eastAsia"/>
          <w:color w:val="FFFFFF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FFFFFF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(2) </w:t>
      </w:r>
      <w:proofErr w:type="gramStart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미래지향</w:t>
      </w:r>
      <w:r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:</w:t>
      </w:r>
      <w:proofErr w:type="gramEnd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  <w:r w:rsidR="0099663B">
        <w:rPr>
          <w:rFonts w:ascii="가을체" w:eastAsia="가을체" w:hAnsi="가을체" w:cs="굴림" w:hint="eastAsia"/>
          <w:color w:val="000000"/>
          <w:kern w:val="0"/>
          <w:sz w:val="22"/>
        </w:rPr>
        <w:t>제시한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주제에 얼마나 충실하고, 또 미래지향적인 공감을 가지는지?</w:t>
      </w:r>
    </w:p>
    <w:p w:rsidR="00D45328" w:rsidRPr="00F6683B" w:rsidRDefault="00D45328" w:rsidP="00D45328">
      <w:pPr>
        <w:widowControl/>
        <w:wordWrap/>
        <w:autoSpaceDE/>
        <w:autoSpaceDN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F6683B">
        <w:rPr>
          <w:rFonts w:ascii="가을체" w:eastAsia="가을체" w:hAnsi="가을체" w:cs="굴림" w:hint="eastAsia"/>
          <w:color w:val="FFFFFF"/>
          <w:kern w:val="0"/>
          <w:sz w:val="22"/>
        </w:rPr>
        <w:t xml:space="preserve">※ 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(3) </w:t>
      </w:r>
      <w:proofErr w:type="spellStart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콘텐츠</w:t>
      </w:r>
      <w:proofErr w:type="spellEnd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: </w:t>
      </w:r>
      <w:r w:rsidR="00586A70">
        <w:rPr>
          <w:rFonts w:ascii="가을체" w:eastAsia="가을체" w:hAnsi="가을체" w:cs="굴림" w:hint="eastAsia"/>
          <w:color w:val="000000"/>
          <w:kern w:val="0"/>
          <w:sz w:val="22"/>
        </w:rPr>
        <w:t>Presentation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형식에 얼마나 다양한 </w:t>
      </w:r>
      <w:proofErr w:type="spellStart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콘텐츠</w:t>
      </w:r>
      <w:proofErr w:type="spellEnd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(</w:t>
      </w:r>
      <w:r w:rsidR="0099663B">
        <w:rPr>
          <w:rFonts w:ascii="가을체" w:eastAsia="가을체" w:hAnsi="가을체" w:cs="굴림" w:hint="eastAsia"/>
          <w:color w:val="000000"/>
          <w:kern w:val="0"/>
          <w:sz w:val="22"/>
        </w:rPr>
        <w:t>UCC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등)을 포함</w:t>
      </w:r>
      <w:r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,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재미있게 만들었는지?</w:t>
      </w:r>
    </w:p>
    <w:p w:rsidR="00D45328" w:rsidRPr="00D45328" w:rsidRDefault="00D45328" w:rsidP="00D45328">
      <w:pPr>
        <w:widowControl/>
        <w:wordWrap/>
        <w:autoSpaceDE/>
        <w:autoSpaceDN/>
        <w:ind w:firstLineChars="200" w:firstLine="395"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(4) </w:t>
      </w:r>
      <w:proofErr w:type="gramStart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호응도</w:t>
      </w:r>
      <w:r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:</w:t>
      </w:r>
      <w:proofErr w:type="gramEnd"/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재미있고 재치</w:t>
      </w:r>
      <w:r w:rsidR="009966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있는 발표로 관객 호응을 이끌어내는 </w:t>
      </w:r>
      <w:r w:rsidR="0099663B">
        <w:rPr>
          <w:rFonts w:ascii="가을체" w:eastAsia="가을체" w:hAnsi="가을체" w:cs="굴림" w:hint="eastAsia"/>
          <w:color w:val="000000"/>
          <w:kern w:val="0"/>
          <w:sz w:val="22"/>
        </w:rPr>
        <w:t>쇼맨십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과 </w:t>
      </w:r>
      <w:r w:rsidR="0099663B">
        <w:rPr>
          <w:rFonts w:ascii="가을체" w:eastAsia="가을체" w:hAnsi="가을체" w:cs="굴림" w:hint="eastAsia"/>
          <w:color w:val="000000"/>
          <w:kern w:val="0"/>
          <w:sz w:val="22"/>
        </w:rPr>
        <w:t>리더십</w:t>
      </w:r>
      <w:r w:rsidRPr="00F6683B">
        <w:rPr>
          <w:rFonts w:ascii="가을체" w:eastAsia="가을체" w:hAnsi="가을체" w:cs="굴림" w:hint="eastAsia"/>
          <w:color w:val="000000"/>
          <w:kern w:val="0"/>
          <w:sz w:val="22"/>
        </w:rPr>
        <w:t>이 있는지?</w:t>
      </w:r>
    </w:p>
    <w:p w:rsidR="00D45328" w:rsidRDefault="00D45328" w:rsidP="00FB3DB6">
      <w:pPr>
        <w:widowControl/>
        <w:wordWrap/>
        <w:autoSpaceDE/>
        <w:autoSpaceDN/>
        <w:adjustRightInd w:val="0"/>
        <w:snapToGrid w:val="0"/>
        <w:spacing w:line="276" w:lineRule="auto"/>
        <w:jc w:val="left"/>
        <w:rPr>
          <w:rFonts w:ascii="가을체" w:eastAsia="가을체" w:hAnsi="굴림" w:cs="굴림"/>
          <w:b/>
          <w:bCs/>
          <w:kern w:val="0"/>
          <w:sz w:val="24"/>
          <w:szCs w:val="24"/>
        </w:rPr>
      </w:pPr>
    </w:p>
    <w:p w:rsidR="00D45328" w:rsidRPr="00900B10" w:rsidRDefault="00D45328" w:rsidP="00D45328">
      <w:pPr>
        <w:widowControl/>
        <w:wordWrap/>
        <w:autoSpaceDE/>
        <w:autoSpaceDN/>
        <w:adjustRightInd w:val="0"/>
        <w:snapToGrid w:val="0"/>
        <w:jc w:val="left"/>
        <w:rPr>
          <w:rFonts w:ascii="가을체" w:eastAsia="가을체" w:hAnsi="굴림" w:cs="굴림"/>
          <w:kern w:val="0"/>
          <w:sz w:val="24"/>
          <w:szCs w:val="24"/>
          <w:u w:val="single"/>
        </w:rPr>
      </w:pPr>
      <w:r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>8</w:t>
      </w:r>
      <w:r w:rsidRPr="00F82A8C">
        <w:rPr>
          <w:rFonts w:ascii="가을체" w:eastAsia="가을체" w:hAnsi="굴림" w:cs="굴림"/>
          <w:b/>
          <w:bCs/>
          <w:kern w:val="0"/>
          <w:sz w:val="24"/>
          <w:szCs w:val="24"/>
        </w:rPr>
        <w:t xml:space="preserve">. </w:t>
      </w:r>
      <w:r>
        <w:rPr>
          <w:rFonts w:ascii="가을체" w:eastAsia="가을체" w:hAnsi="굴림" w:cs="굴림" w:hint="eastAsia"/>
          <w:b/>
          <w:bCs/>
          <w:kern w:val="0"/>
          <w:sz w:val="24"/>
          <w:szCs w:val="24"/>
        </w:rPr>
        <w:t xml:space="preserve">본선 </w:t>
      </w:r>
      <w:proofErr w:type="gramStart"/>
      <w:r w:rsidRPr="00F82A8C">
        <w:rPr>
          <w:rFonts w:ascii="가을체" w:eastAsia="가을체" w:hAnsi="굴림" w:cs="굴림"/>
          <w:b/>
          <w:bCs/>
          <w:kern w:val="0"/>
          <w:sz w:val="24"/>
          <w:szCs w:val="24"/>
        </w:rPr>
        <w:t>시상 :</w:t>
      </w:r>
      <w:proofErr w:type="gramEnd"/>
      <w:r w:rsidRPr="00F82A8C">
        <w:rPr>
          <w:rFonts w:ascii="가을체" w:eastAsia="가을체" w:hAnsi="굴림" w:cs="굴림"/>
          <w:kern w:val="0"/>
          <w:sz w:val="24"/>
          <w:szCs w:val="24"/>
        </w:rPr>
        <w:t xml:space="preserve"> </w:t>
      </w:r>
      <w:r w:rsidR="0099663B">
        <w:rPr>
          <w:rFonts w:ascii="가을체" w:eastAsia="가을체" w:hAnsi="굴림" w:cs="굴림" w:hint="eastAsia"/>
          <w:kern w:val="0"/>
          <w:sz w:val="24"/>
          <w:szCs w:val="24"/>
        </w:rPr>
        <w:t>(총 10팀 참가)</w:t>
      </w:r>
    </w:p>
    <w:p w:rsidR="00D45328" w:rsidRDefault="00D45328" w:rsidP="00D45328">
      <w:pPr>
        <w:widowControl/>
        <w:wordWrap/>
        <w:autoSpaceDE/>
        <w:autoSpaceDN/>
        <w:adjustRightInd w:val="0"/>
        <w:snapToGrid w:val="0"/>
        <w:ind w:firstLineChars="200" w:firstLine="395"/>
        <w:jc w:val="left"/>
        <w:rPr>
          <w:rFonts w:ascii="가을체" w:eastAsia="가을체" w:hAnsi="굴림" w:cs="굴림"/>
          <w:kern w:val="0"/>
          <w:sz w:val="22"/>
        </w:rPr>
      </w:pPr>
    </w:p>
    <w:p w:rsidR="00D45328" w:rsidRPr="0029310E" w:rsidRDefault="00D45328" w:rsidP="00D45328">
      <w:pPr>
        <w:pStyle w:val="a9"/>
        <w:widowControl/>
        <w:numPr>
          <w:ilvl w:val="0"/>
          <w:numId w:val="7"/>
        </w:numPr>
        <w:wordWrap/>
        <w:autoSpaceDE/>
        <w:autoSpaceDN/>
        <w:adjustRightInd w:val="0"/>
        <w:snapToGrid w:val="0"/>
        <w:ind w:leftChars="0"/>
        <w:jc w:val="left"/>
        <w:rPr>
          <w:rFonts w:ascii="가을체" w:eastAsia="가을체" w:hAnsi="굴림" w:cs="굴림"/>
          <w:b/>
          <w:kern w:val="0"/>
          <w:sz w:val="22"/>
        </w:rPr>
      </w:pPr>
      <w:proofErr w:type="spellStart"/>
      <w:r w:rsidRPr="0029310E">
        <w:rPr>
          <w:rFonts w:ascii="가을체" w:eastAsia="가을체" w:hAnsi="굴림" w:cs="굴림" w:hint="eastAsia"/>
          <w:b/>
          <w:kern w:val="0"/>
          <w:sz w:val="22"/>
        </w:rPr>
        <w:t>한중우호협회</w:t>
      </w:r>
      <w:proofErr w:type="spellEnd"/>
      <w:r w:rsidRPr="0029310E">
        <w:rPr>
          <w:rFonts w:ascii="가을체" w:eastAsia="가을체" w:hAnsi="굴림" w:cs="굴림" w:hint="eastAsia"/>
          <w:b/>
          <w:kern w:val="0"/>
          <w:sz w:val="22"/>
        </w:rPr>
        <w:t xml:space="preserve"> </w:t>
      </w:r>
      <w:proofErr w:type="gramStart"/>
      <w:r w:rsidRPr="0029310E">
        <w:rPr>
          <w:rFonts w:ascii="가을체" w:eastAsia="가을체" w:hAnsi="굴림" w:cs="굴림" w:hint="eastAsia"/>
          <w:b/>
          <w:kern w:val="0"/>
          <w:sz w:val="22"/>
        </w:rPr>
        <w:t>회장상 :</w:t>
      </w:r>
      <w:proofErr w:type="gramEnd"/>
    </w:p>
    <w:p w:rsidR="00D45328" w:rsidRPr="0029310E" w:rsidRDefault="00D45328" w:rsidP="00D45328">
      <w:pPr>
        <w:pStyle w:val="a9"/>
        <w:widowControl/>
        <w:wordWrap/>
        <w:autoSpaceDE/>
        <w:autoSpaceDN/>
        <w:adjustRightInd w:val="0"/>
        <w:snapToGrid w:val="0"/>
        <w:ind w:leftChars="0" w:left="558"/>
        <w:jc w:val="left"/>
        <w:rPr>
          <w:rFonts w:ascii="가을체" w:eastAsia="가을체" w:hAnsi="굴림" w:cs="굴림"/>
          <w:kern w:val="0"/>
          <w:sz w:val="22"/>
        </w:rPr>
      </w:pPr>
      <w:r w:rsidRPr="00DE7190">
        <w:rPr>
          <w:rFonts w:ascii="가을체" w:eastAsia="가을체" w:hAnsi="굴림" w:cs="굴림" w:hint="eastAsia"/>
          <w:kern w:val="0"/>
          <w:sz w:val="22"/>
        </w:rPr>
        <w:t>장학금 3,000,000원</w:t>
      </w:r>
      <w:r>
        <w:rPr>
          <w:rFonts w:ascii="가을체" w:eastAsia="가을체" w:hAnsi="굴림" w:cs="굴림" w:hint="eastAsia"/>
          <w:kern w:val="0"/>
          <w:sz w:val="22"/>
        </w:rPr>
        <w:t xml:space="preserve"> + </w:t>
      </w:r>
      <w:proofErr w:type="spellStart"/>
      <w:r w:rsidRPr="0029310E">
        <w:rPr>
          <w:rFonts w:ascii="가을체" w:eastAsia="가을체" w:hAnsi="굴림" w:cs="굴림" w:hint="eastAsia"/>
          <w:kern w:val="0"/>
          <w:sz w:val="22"/>
        </w:rPr>
        <w:t>팀당</w:t>
      </w:r>
      <w:proofErr w:type="spellEnd"/>
      <w:r w:rsidRPr="0029310E">
        <w:rPr>
          <w:rFonts w:ascii="가을체" w:eastAsia="가을체" w:hAnsi="굴림" w:cs="굴림" w:hint="eastAsia"/>
          <w:kern w:val="0"/>
          <w:sz w:val="22"/>
        </w:rPr>
        <w:t xml:space="preserve"> 중국or일본 왕복항공권3매 + 국내 </w:t>
      </w:r>
      <w:proofErr w:type="spellStart"/>
      <w:r w:rsidRPr="0029310E">
        <w:rPr>
          <w:rFonts w:ascii="가을체" w:eastAsia="가을체" w:hAnsi="굴림" w:cs="굴림" w:hint="eastAsia"/>
          <w:kern w:val="0"/>
          <w:sz w:val="22"/>
        </w:rPr>
        <w:t>금호리조트</w:t>
      </w:r>
      <w:proofErr w:type="spellEnd"/>
      <w:r w:rsidRPr="0029310E">
        <w:rPr>
          <w:rFonts w:ascii="가을체" w:eastAsia="가을체" w:hAnsi="굴림" w:cs="굴림" w:hint="eastAsia"/>
          <w:kern w:val="0"/>
          <w:sz w:val="22"/>
        </w:rPr>
        <w:t xml:space="preserve"> 숙박권1매 (2박)</w:t>
      </w:r>
    </w:p>
    <w:p w:rsidR="00D45328" w:rsidRPr="0029310E" w:rsidRDefault="00D45328" w:rsidP="00D45328">
      <w:pPr>
        <w:pStyle w:val="a9"/>
        <w:widowControl/>
        <w:numPr>
          <w:ilvl w:val="0"/>
          <w:numId w:val="7"/>
        </w:numPr>
        <w:wordWrap/>
        <w:autoSpaceDE/>
        <w:autoSpaceDN/>
        <w:adjustRightInd w:val="0"/>
        <w:snapToGrid w:val="0"/>
        <w:ind w:leftChars="0"/>
        <w:jc w:val="left"/>
        <w:rPr>
          <w:rFonts w:ascii="가을체" w:eastAsia="가을체" w:hAnsi="굴림" w:cs="굴림"/>
          <w:b/>
          <w:kern w:val="0"/>
          <w:sz w:val="22"/>
        </w:rPr>
      </w:pPr>
      <w:r w:rsidRPr="0029310E">
        <w:rPr>
          <w:rFonts w:ascii="가을체" w:eastAsia="가을체" w:hAnsi="굴림" w:cs="굴림" w:hint="eastAsia"/>
          <w:b/>
          <w:kern w:val="0"/>
          <w:sz w:val="22"/>
        </w:rPr>
        <w:t xml:space="preserve">한중일 3국 협력 사무국 사무총장상: </w:t>
      </w:r>
    </w:p>
    <w:p w:rsidR="00D45328" w:rsidRPr="00DE7190" w:rsidRDefault="00D45328" w:rsidP="00D45328">
      <w:pPr>
        <w:pStyle w:val="a9"/>
        <w:widowControl/>
        <w:wordWrap/>
        <w:autoSpaceDE/>
        <w:autoSpaceDN/>
        <w:adjustRightInd w:val="0"/>
        <w:snapToGrid w:val="0"/>
        <w:ind w:leftChars="0" w:left="558"/>
        <w:jc w:val="left"/>
        <w:rPr>
          <w:rFonts w:ascii="가을체" w:eastAsia="가을체" w:hAnsi="굴림" w:cs="굴림"/>
          <w:kern w:val="0"/>
          <w:sz w:val="22"/>
        </w:rPr>
      </w:pPr>
      <w:r w:rsidRPr="00DE7190">
        <w:rPr>
          <w:rFonts w:ascii="가을체" w:eastAsia="가을체" w:hAnsi="굴림" w:cs="굴림" w:hint="eastAsia"/>
          <w:kern w:val="0"/>
          <w:sz w:val="22"/>
        </w:rPr>
        <w:t>장학금 3,000,000원</w:t>
      </w:r>
      <w:r>
        <w:rPr>
          <w:rFonts w:ascii="가을체" w:eastAsia="가을체" w:hAnsi="굴림" w:cs="굴림" w:hint="eastAsia"/>
          <w:kern w:val="0"/>
          <w:sz w:val="22"/>
        </w:rPr>
        <w:t xml:space="preserve"> + </w:t>
      </w:r>
      <w:proofErr w:type="spellStart"/>
      <w:r>
        <w:rPr>
          <w:rFonts w:ascii="가을체" w:eastAsia="가을체" w:hAnsi="굴림" w:cs="굴림" w:hint="eastAsia"/>
          <w:kern w:val="0"/>
          <w:sz w:val="22"/>
        </w:rPr>
        <w:t>팀당</w:t>
      </w:r>
      <w:proofErr w:type="spellEnd"/>
      <w:r w:rsidRPr="00DE7190">
        <w:rPr>
          <w:rFonts w:ascii="가을체" w:eastAsia="가을체" w:hAnsi="굴림" w:cs="굴림" w:hint="eastAsia"/>
          <w:kern w:val="0"/>
          <w:sz w:val="22"/>
        </w:rPr>
        <w:t xml:space="preserve"> 중국or일본 왕복항공권</w:t>
      </w:r>
      <w:r>
        <w:rPr>
          <w:rFonts w:ascii="가을체" w:eastAsia="가을체" w:hAnsi="굴림" w:cs="굴림" w:hint="eastAsia"/>
          <w:kern w:val="0"/>
          <w:sz w:val="22"/>
        </w:rPr>
        <w:t>3</w:t>
      </w:r>
      <w:r w:rsidRPr="00DE7190">
        <w:rPr>
          <w:rFonts w:ascii="가을체" w:eastAsia="가을체" w:hAnsi="굴림" w:cs="굴림" w:hint="eastAsia"/>
          <w:kern w:val="0"/>
          <w:sz w:val="22"/>
        </w:rPr>
        <w:t xml:space="preserve">매 + 국내 </w:t>
      </w:r>
      <w:proofErr w:type="spellStart"/>
      <w:r w:rsidRPr="00DE7190">
        <w:rPr>
          <w:rFonts w:ascii="가을체" w:eastAsia="가을체" w:hAnsi="굴림" w:cs="굴림" w:hint="eastAsia"/>
          <w:kern w:val="0"/>
          <w:sz w:val="22"/>
        </w:rPr>
        <w:t>금호리조트</w:t>
      </w:r>
      <w:proofErr w:type="spellEnd"/>
      <w:r w:rsidRPr="00DE7190">
        <w:rPr>
          <w:rFonts w:ascii="가을체" w:eastAsia="가을체" w:hAnsi="굴림" w:cs="굴림" w:hint="eastAsia"/>
          <w:kern w:val="0"/>
          <w:sz w:val="22"/>
        </w:rPr>
        <w:t xml:space="preserve"> 숙박권</w:t>
      </w:r>
      <w:r>
        <w:rPr>
          <w:rFonts w:ascii="가을체" w:eastAsia="가을체" w:hAnsi="굴림" w:cs="굴림" w:hint="eastAsia"/>
          <w:kern w:val="0"/>
          <w:sz w:val="22"/>
        </w:rPr>
        <w:t>1매</w:t>
      </w:r>
      <w:r w:rsidRPr="00DE7190">
        <w:rPr>
          <w:rFonts w:ascii="가을체" w:eastAsia="가을체" w:hAnsi="굴림" w:cs="굴림" w:hint="eastAsia"/>
          <w:kern w:val="0"/>
          <w:sz w:val="22"/>
        </w:rPr>
        <w:t xml:space="preserve"> (2박)</w:t>
      </w:r>
    </w:p>
    <w:p w:rsidR="00D45328" w:rsidRPr="0029310E" w:rsidRDefault="00D45328" w:rsidP="00D45328">
      <w:pPr>
        <w:pStyle w:val="a9"/>
        <w:widowControl/>
        <w:numPr>
          <w:ilvl w:val="0"/>
          <w:numId w:val="7"/>
        </w:numPr>
        <w:wordWrap/>
        <w:autoSpaceDE/>
        <w:autoSpaceDN/>
        <w:adjustRightInd w:val="0"/>
        <w:snapToGrid w:val="0"/>
        <w:ind w:leftChars="0"/>
        <w:jc w:val="left"/>
        <w:rPr>
          <w:rFonts w:ascii="가을체" w:eastAsia="가을체" w:hAnsi="굴림" w:cs="굴림"/>
          <w:b/>
          <w:kern w:val="0"/>
          <w:sz w:val="22"/>
        </w:rPr>
      </w:pPr>
      <w:r w:rsidRPr="0029310E">
        <w:rPr>
          <w:rFonts w:ascii="가을체" w:eastAsia="가을체" w:hAnsi="굴림" w:cs="굴림" w:hint="eastAsia"/>
          <w:b/>
          <w:kern w:val="0"/>
          <w:sz w:val="22"/>
        </w:rPr>
        <w:t>우수상(1팀</w:t>
      </w:r>
      <w:proofErr w:type="gramStart"/>
      <w:r w:rsidRPr="0029310E">
        <w:rPr>
          <w:rFonts w:ascii="가을체" w:eastAsia="가을체" w:hAnsi="굴림" w:cs="굴림" w:hint="eastAsia"/>
          <w:b/>
          <w:kern w:val="0"/>
          <w:sz w:val="22"/>
        </w:rPr>
        <w:t>) :</w:t>
      </w:r>
      <w:proofErr w:type="gramEnd"/>
    </w:p>
    <w:p w:rsidR="00D45328" w:rsidRPr="0029310E" w:rsidRDefault="00D45328" w:rsidP="00D45328">
      <w:pPr>
        <w:pStyle w:val="a9"/>
        <w:widowControl/>
        <w:wordWrap/>
        <w:autoSpaceDE/>
        <w:autoSpaceDN/>
        <w:adjustRightInd w:val="0"/>
        <w:snapToGrid w:val="0"/>
        <w:ind w:leftChars="0" w:left="558"/>
        <w:jc w:val="left"/>
        <w:rPr>
          <w:rFonts w:ascii="가을체" w:eastAsia="가을체" w:hAnsi="굴림" w:cs="굴림"/>
          <w:kern w:val="0"/>
          <w:sz w:val="22"/>
        </w:rPr>
      </w:pPr>
      <w:r w:rsidRPr="00DE7190">
        <w:rPr>
          <w:rFonts w:ascii="가을체" w:eastAsia="가을체" w:hAnsi="굴림" w:cs="굴림" w:hint="eastAsia"/>
          <w:kern w:val="0"/>
          <w:sz w:val="22"/>
        </w:rPr>
        <w:t xml:space="preserve">장학금 </w:t>
      </w:r>
      <w:r>
        <w:rPr>
          <w:rFonts w:ascii="가을체" w:eastAsia="가을체" w:hAnsi="굴림" w:cs="굴림" w:hint="eastAsia"/>
          <w:kern w:val="0"/>
          <w:sz w:val="22"/>
        </w:rPr>
        <w:t>2,000</w:t>
      </w:r>
      <w:r w:rsidRPr="00DE7190">
        <w:rPr>
          <w:rFonts w:ascii="가을체" w:eastAsia="가을체" w:hAnsi="굴림" w:cs="굴림" w:hint="eastAsia"/>
          <w:kern w:val="0"/>
          <w:sz w:val="22"/>
        </w:rPr>
        <w:t>,000원</w:t>
      </w:r>
      <w:r>
        <w:rPr>
          <w:rFonts w:ascii="가을체" w:eastAsia="가을체" w:hAnsi="굴림" w:cs="굴림" w:hint="eastAsia"/>
          <w:kern w:val="0"/>
          <w:sz w:val="22"/>
        </w:rPr>
        <w:t xml:space="preserve"> + </w:t>
      </w:r>
      <w:proofErr w:type="spellStart"/>
      <w:r>
        <w:rPr>
          <w:rFonts w:ascii="가을체" w:eastAsia="가을체" w:hAnsi="굴림" w:cs="굴림" w:hint="eastAsia"/>
          <w:kern w:val="0"/>
          <w:sz w:val="22"/>
        </w:rPr>
        <w:t>팀</w:t>
      </w:r>
      <w:r w:rsidRPr="0029310E">
        <w:rPr>
          <w:rFonts w:ascii="가을체" w:eastAsia="가을체" w:hAnsi="굴림" w:cs="굴림" w:hint="eastAsia"/>
          <w:kern w:val="0"/>
          <w:sz w:val="22"/>
        </w:rPr>
        <w:t>당</w:t>
      </w:r>
      <w:proofErr w:type="spellEnd"/>
      <w:r w:rsidRPr="0029310E">
        <w:rPr>
          <w:rFonts w:ascii="가을체" w:eastAsia="가을체" w:hAnsi="굴림" w:cs="굴림" w:hint="eastAsia"/>
          <w:kern w:val="0"/>
          <w:sz w:val="22"/>
        </w:rPr>
        <w:t xml:space="preserve"> 국내선 왕복항공권</w:t>
      </w:r>
      <w:r>
        <w:rPr>
          <w:rFonts w:ascii="가을체" w:eastAsia="가을체" w:hAnsi="굴림" w:cs="굴림" w:hint="eastAsia"/>
          <w:kern w:val="0"/>
          <w:sz w:val="22"/>
        </w:rPr>
        <w:t xml:space="preserve"> 3</w:t>
      </w:r>
      <w:r w:rsidRPr="0029310E">
        <w:rPr>
          <w:rFonts w:ascii="가을체" w:eastAsia="가을체" w:hAnsi="굴림" w:cs="굴림" w:hint="eastAsia"/>
          <w:kern w:val="0"/>
          <w:sz w:val="22"/>
        </w:rPr>
        <w:t xml:space="preserve">매 + 국내 </w:t>
      </w:r>
      <w:proofErr w:type="spellStart"/>
      <w:r w:rsidRPr="0029310E">
        <w:rPr>
          <w:rFonts w:ascii="가을체" w:eastAsia="가을체" w:hAnsi="굴림" w:cs="굴림" w:hint="eastAsia"/>
          <w:kern w:val="0"/>
          <w:sz w:val="22"/>
        </w:rPr>
        <w:t>금호리조트</w:t>
      </w:r>
      <w:proofErr w:type="spellEnd"/>
      <w:r w:rsidRPr="0029310E">
        <w:rPr>
          <w:rFonts w:ascii="가을체" w:eastAsia="가을체" w:hAnsi="굴림" w:cs="굴림" w:hint="eastAsia"/>
          <w:kern w:val="0"/>
          <w:sz w:val="22"/>
        </w:rPr>
        <w:t xml:space="preserve"> 숙박권 1매 (2박)</w:t>
      </w:r>
    </w:p>
    <w:p w:rsidR="00D45328" w:rsidRPr="0029310E" w:rsidRDefault="00D45328" w:rsidP="00D45328">
      <w:pPr>
        <w:pStyle w:val="a9"/>
        <w:widowControl/>
        <w:numPr>
          <w:ilvl w:val="0"/>
          <w:numId w:val="7"/>
        </w:numPr>
        <w:wordWrap/>
        <w:autoSpaceDE/>
        <w:autoSpaceDN/>
        <w:adjustRightInd w:val="0"/>
        <w:snapToGrid w:val="0"/>
        <w:ind w:leftChars="0"/>
        <w:jc w:val="left"/>
        <w:rPr>
          <w:rFonts w:ascii="가을체" w:eastAsia="가을체" w:hAnsi="굴림" w:cs="굴림"/>
          <w:b/>
          <w:kern w:val="0"/>
          <w:sz w:val="22"/>
        </w:rPr>
      </w:pPr>
      <w:r w:rsidRPr="0029310E">
        <w:rPr>
          <w:rFonts w:ascii="가을체" w:eastAsia="가을체" w:hAnsi="굴림" w:cs="굴림" w:hint="eastAsia"/>
          <w:b/>
          <w:kern w:val="0"/>
          <w:sz w:val="22"/>
        </w:rPr>
        <w:t>장려상(7팀</w:t>
      </w:r>
      <w:proofErr w:type="gramStart"/>
      <w:r w:rsidRPr="0029310E">
        <w:rPr>
          <w:rFonts w:ascii="가을체" w:eastAsia="가을체" w:hAnsi="굴림" w:cs="굴림" w:hint="eastAsia"/>
          <w:b/>
          <w:kern w:val="0"/>
          <w:sz w:val="22"/>
        </w:rPr>
        <w:t>) :</w:t>
      </w:r>
      <w:proofErr w:type="gramEnd"/>
    </w:p>
    <w:p w:rsidR="00D45328" w:rsidRPr="0029310E" w:rsidRDefault="00D45328" w:rsidP="00D45328">
      <w:pPr>
        <w:pStyle w:val="a9"/>
        <w:widowControl/>
        <w:wordWrap/>
        <w:autoSpaceDE/>
        <w:autoSpaceDN/>
        <w:adjustRightInd w:val="0"/>
        <w:snapToGrid w:val="0"/>
        <w:ind w:leftChars="0" w:left="558"/>
        <w:jc w:val="left"/>
        <w:rPr>
          <w:rFonts w:ascii="가을체" w:eastAsia="가을체" w:hAnsi="굴림" w:cs="굴림"/>
          <w:kern w:val="0"/>
          <w:sz w:val="22"/>
        </w:rPr>
      </w:pPr>
      <w:proofErr w:type="spellStart"/>
      <w:r>
        <w:rPr>
          <w:rFonts w:ascii="가을체" w:eastAsia="가을체" w:hAnsi="굴림" w:cs="굴림" w:hint="eastAsia"/>
          <w:kern w:val="0"/>
          <w:sz w:val="22"/>
        </w:rPr>
        <w:t>팀당</w:t>
      </w:r>
      <w:proofErr w:type="spellEnd"/>
      <w:r>
        <w:rPr>
          <w:rFonts w:ascii="가을체" w:eastAsia="가을체" w:hAnsi="굴림" w:cs="굴림" w:hint="eastAsia"/>
          <w:kern w:val="0"/>
          <w:sz w:val="22"/>
        </w:rPr>
        <w:t xml:space="preserve"> 국내 </w:t>
      </w:r>
      <w:proofErr w:type="spellStart"/>
      <w:r>
        <w:rPr>
          <w:rFonts w:ascii="가을체" w:eastAsia="가을체" w:hAnsi="굴림" w:cs="굴림" w:hint="eastAsia"/>
          <w:kern w:val="0"/>
          <w:sz w:val="22"/>
        </w:rPr>
        <w:t>금호리조트</w:t>
      </w:r>
      <w:proofErr w:type="spellEnd"/>
      <w:r>
        <w:rPr>
          <w:rFonts w:ascii="가을체" w:eastAsia="가을체" w:hAnsi="굴림" w:cs="굴림" w:hint="eastAsia"/>
          <w:kern w:val="0"/>
          <w:sz w:val="22"/>
        </w:rPr>
        <w:t xml:space="preserve"> 숙박권 1매(2박) + </w:t>
      </w:r>
      <w:r w:rsidR="0099663B">
        <w:rPr>
          <w:rFonts w:ascii="가을체" w:eastAsia="가을체" w:hAnsi="굴림" w:cs="굴림" w:hint="eastAsia"/>
          <w:kern w:val="0"/>
          <w:sz w:val="22"/>
        </w:rPr>
        <w:t>참가 기념품</w:t>
      </w:r>
    </w:p>
    <w:p w:rsidR="00D45328" w:rsidRDefault="00D45328" w:rsidP="005817CA">
      <w:pPr>
        <w:widowControl/>
        <w:wordWrap/>
        <w:autoSpaceDE/>
        <w:autoSpaceDN/>
        <w:spacing w:line="276" w:lineRule="auto"/>
        <w:jc w:val="left"/>
        <w:rPr>
          <w:rFonts w:ascii="가을체" w:eastAsia="가을체" w:hAnsi="굴림" w:cs="굴림"/>
          <w:b/>
          <w:kern w:val="0"/>
          <w:sz w:val="24"/>
          <w:szCs w:val="24"/>
        </w:rPr>
      </w:pPr>
    </w:p>
    <w:p w:rsidR="00810176" w:rsidRDefault="00810176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/>
          <w:color w:val="000000" w:themeColor="text1"/>
          <w:sz w:val="22"/>
        </w:rPr>
      </w:pPr>
    </w:p>
    <w:p w:rsidR="00D45328" w:rsidRDefault="005E014D" w:rsidP="00FB3DB6">
      <w:pPr>
        <w:widowControl/>
        <w:wordWrap/>
        <w:autoSpaceDE/>
        <w:autoSpaceDN/>
        <w:spacing w:line="276" w:lineRule="auto"/>
        <w:jc w:val="left"/>
        <w:rPr>
          <w:rFonts w:ascii="가을체" w:eastAsia="가을체"/>
          <w:color w:val="000000" w:themeColor="text1"/>
          <w:sz w:val="22"/>
        </w:rPr>
      </w:pPr>
      <w:r w:rsidRPr="000F07A5">
        <w:rPr>
          <w:rFonts w:ascii="가을체" w:eastAsia="가을체" w:hint="eastAsia"/>
          <w:color w:val="000000" w:themeColor="text1"/>
          <w:sz w:val="22"/>
        </w:rPr>
        <w:t xml:space="preserve">※ 기타, 자세한 사항이나 참가신청서 등은 아래 </w:t>
      </w:r>
      <w:proofErr w:type="spellStart"/>
      <w:r w:rsidRPr="000F07A5">
        <w:rPr>
          <w:rFonts w:ascii="가을체" w:eastAsia="가을체" w:hint="eastAsia"/>
          <w:color w:val="000000" w:themeColor="text1"/>
          <w:sz w:val="22"/>
          <w:u w:val="single"/>
        </w:rPr>
        <w:t>한중우호협회</w:t>
      </w:r>
      <w:proofErr w:type="spellEnd"/>
      <w:r w:rsidRPr="000F07A5">
        <w:rPr>
          <w:rFonts w:ascii="가을체" w:eastAsia="가을체" w:hint="eastAsia"/>
          <w:color w:val="000000" w:themeColor="text1"/>
          <w:sz w:val="22"/>
          <w:u w:val="single"/>
        </w:rPr>
        <w:t xml:space="preserve"> </w:t>
      </w:r>
      <w:r w:rsidR="00D45328">
        <w:rPr>
          <w:rFonts w:ascii="가을체" w:eastAsia="가을체" w:hint="eastAsia"/>
          <w:color w:val="000000" w:themeColor="text1"/>
          <w:sz w:val="22"/>
          <w:u w:val="single"/>
        </w:rPr>
        <w:t>및 한중일 3</w:t>
      </w:r>
      <w:proofErr w:type="spellStart"/>
      <w:r w:rsidR="00D45328">
        <w:rPr>
          <w:rFonts w:ascii="가을체" w:eastAsia="가을체" w:hint="eastAsia"/>
          <w:color w:val="000000" w:themeColor="text1"/>
          <w:sz w:val="22"/>
          <w:u w:val="single"/>
        </w:rPr>
        <w:t>국협력사무국</w:t>
      </w:r>
      <w:proofErr w:type="spellEnd"/>
      <w:r w:rsidR="00D45328" w:rsidRPr="0099663B">
        <w:rPr>
          <w:rFonts w:ascii="가을체" w:eastAsia="가을체" w:hint="eastAsia"/>
          <w:color w:val="000000" w:themeColor="text1"/>
          <w:sz w:val="22"/>
        </w:rPr>
        <w:t xml:space="preserve"> </w:t>
      </w:r>
      <w:r w:rsidRPr="0099663B">
        <w:rPr>
          <w:rFonts w:ascii="가을체" w:eastAsia="가을체" w:hint="eastAsia"/>
          <w:color w:val="000000" w:themeColor="text1"/>
          <w:sz w:val="22"/>
        </w:rPr>
        <w:t>홈페이지에서도</w:t>
      </w:r>
      <w:r w:rsidRPr="0099663B">
        <w:rPr>
          <w:rFonts w:ascii="가을체" w:eastAsia="가을체" w:hint="eastAsia"/>
          <w:color w:val="000000" w:themeColor="text1"/>
          <w:sz w:val="22"/>
          <w:u w:val="single"/>
        </w:rPr>
        <w:t xml:space="preserve"> </w:t>
      </w:r>
    </w:p>
    <w:p w:rsidR="005E014D" w:rsidRPr="000F07A5" w:rsidRDefault="005E014D" w:rsidP="00D45328">
      <w:pPr>
        <w:widowControl/>
        <w:wordWrap/>
        <w:autoSpaceDE/>
        <w:autoSpaceDN/>
        <w:spacing w:line="276" w:lineRule="auto"/>
        <w:ind w:firstLineChars="100" w:firstLine="198"/>
        <w:jc w:val="left"/>
        <w:rPr>
          <w:rFonts w:ascii="가을체" w:eastAsia="가을체"/>
          <w:color w:val="000000" w:themeColor="text1"/>
          <w:sz w:val="22"/>
        </w:rPr>
      </w:pPr>
      <w:r w:rsidRPr="000F07A5">
        <w:rPr>
          <w:rFonts w:ascii="가을체" w:eastAsia="가을체" w:hint="eastAsia"/>
          <w:color w:val="000000" w:themeColor="text1"/>
          <w:sz w:val="22"/>
        </w:rPr>
        <w:t>확인할 수 있습니다.</w:t>
      </w:r>
    </w:p>
    <w:p w:rsidR="00D45328" w:rsidRDefault="00D45328" w:rsidP="00D45328">
      <w:pPr>
        <w:widowControl/>
        <w:wordWrap/>
        <w:autoSpaceDE/>
        <w:autoSpaceDN/>
        <w:spacing w:line="276" w:lineRule="auto"/>
        <w:ind w:firstLine="195"/>
        <w:jc w:val="left"/>
        <w:rPr>
          <w:rFonts w:ascii="가을체" w:eastAsia="가을체" w:hAnsi="가을체" w:cs="굴림"/>
          <w:b/>
          <w:color w:val="0000FF"/>
          <w:kern w:val="0"/>
          <w:sz w:val="22"/>
        </w:rPr>
      </w:pPr>
      <w:proofErr w:type="gramStart"/>
      <w:r>
        <w:rPr>
          <w:rFonts w:ascii="가을체" w:eastAsia="가을체" w:hAnsi="가을체" w:hint="eastAsia"/>
          <w:b/>
          <w:color w:val="000000" w:themeColor="text1"/>
          <w:sz w:val="22"/>
        </w:rPr>
        <w:t>홈페이지 :</w:t>
      </w:r>
      <w:proofErr w:type="gramEnd"/>
      <w:r>
        <w:rPr>
          <w:rFonts w:ascii="가을체" w:eastAsia="가을체" w:hAnsi="가을체" w:hint="eastAsia"/>
          <w:b/>
          <w:color w:val="000000" w:themeColor="text1"/>
          <w:sz w:val="22"/>
        </w:rPr>
        <w:t xml:space="preserve"> </w:t>
      </w:r>
      <w:proofErr w:type="spellStart"/>
      <w:r w:rsidR="00810176" w:rsidRPr="00D45328">
        <w:rPr>
          <w:rFonts w:ascii="가을체" w:eastAsia="가을체" w:hAnsi="가을체" w:hint="eastAsia"/>
          <w:b/>
          <w:color w:val="000000" w:themeColor="text1"/>
          <w:sz w:val="22"/>
        </w:rPr>
        <w:t>한중우호협회</w:t>
      </w:r>
      <w:proofErr w:type="spellEnd"/>
      <w:r w:rsidR="005E014D" w:rsidRPr="00D45328">
        <w:rPr>
          <w:rFonts w:ascii="가을체" w:eastAsia="가을체" w:hAnsi="가을체" w:hint="eastAsia"/>
          <w:b/>
          <w:color w:val="000000" w:themeColor="text1"/>
          <w:sz w:val="22"/>
        </w:rPr>
        <w:t xml:space="preserve"> </w:t>
      </w:r>
      <w:hyperlink r:id="rId9" w:history="1">
        <w:r w:rsidR="00F97E5C" w:rsidRPr="00D45328">
          <w:rPr>
            <w:rStyle w:val="a8"/>
            <w:rFonts w:ascii="가을체" w:eastAsia="가을체" w:hAnsi="가을체"/>
            <w:b/>
            <w:sz w:val="22"/>
          </w:rPr>
          <w:t>www.korea-china.or.kr</w:t>
        </w:r>
      </w:hyperlink>
      <w:r>
        <w:rPr>
          <w:rFonts w:ascii="가을체" w:eastAsia="가을체" w:hAnsi="가을체" w:hint="eastAsia"/>
          <w:b/>
          <w:sz w:val="22"/>
        </w:rPr>
        <w:t xml:space="preserve"> / </w:t>
      </w:r>
      <w:r w:rsidRPr="00D45328">
        <w:rPr>
          <w:rFonts w:ascii="가을체" w:eastAsia="가을체" w:hAnsi="가을체" w:hint="eastAsia"/>
          <w:b/>
          <w:sz w:val="22"/>
        </w:rPr>
        <w:t>한중일3</w:t>
      </w:r>
      <w:proofErr w:type="spellStart"/>
      <w:r w:rsidRPr="00D45328">
        <w:rPr>
          <w:rFonts w:ascii="가을체" w:eastAsia="가을체" w:hAnsi="가을체" w:hint="eastAsia"/>
          <w:b/>
          <w:sz w:val="22"/>
        </w:rPr>
        <w:t>국협력사무국</w:t>
      </w:r>
      <w:proofErr w:type="spellEnd"/>
      <w:r w:rsidRPr="00D45328">
        <w:rPr>
          <w:rFonts w:ascii="가을체" w:eastAsia="가을체" w:hAnsi="가을체" w:hint="eastAsia"/>
          <w:b/>
          <w:sz w:val="22"/>
        </w:rPr>
        <w:t>:</w:t>
      </w:r>
      <w:r w:rsidRPr="00D45328">
        <w:rPr>
          <w:rFonts w:ascii="가을체" w:eastAsia="가을체" w:hAnsi="가을체" w:hint="eastAsia"/>
          <w:b/>
          <w:color w:val="0000FF"/>
          <w:sz w:val="22"/>
        </w:rPr>
        <w:t xml:space="preserve"> </w:t>
      </w:r>
      <w:hyperlink r:id="rId10" w:tgtFrame="_blank" w:history="1">
        <w:r w:rsidRPr="00D45328">
          <w:rPr>
            <w:rFonts w:ascii="가을체" w:eastAsia="가을체" w:hAnsi="가을체" w:cs="굴림" w:hint="eastAsia"/>
            <w:b/>
            <w:color w:val="0000FF"/>
            <w:kern w:val="0"/>
            <w:sz w:val="22"/>
            <w:u w:val="single"/>
          </w:rPr>
          <w:t>www.tcs-asia.org</w:t>
        </w:r>
      </w:hyperlink>
    </w:p>
    <w:p w:rsidR="00D45328" w:rsidRPr="00D45328" w:rsidRDefault="00D45328" w:rsidP="00D45328">
      <w:pPr>
        <w:widowControl/>
        <w:wordWrap/>
        <w:autoSpaceDE/>
        <w:autoSpaceDN/>
        <w:spacing w:line="276" w:lineRule="auto"/>
        <w:ind w:firstLine="195"/>
        <w:jc w:val="left"/>
        <w:rPr>
          <w:rFonts w:ascii="가을체" w:eastAsia="가을체" w:hAnsi="가을체"/>
          <w:b/>
          <w:sz w:val="22"/>
        </w:rPr>
      </w:pPr>
      <w:proofErr w:type="gramStart"/>
      <w:r>
        <w:rPr>
          <w:rFonts w:ascii="가을체" w:eastAsia="가을체" w:hAnsi="가을체" w:cs="굴림" w:hint="eastAsia"/>
          <w:b/>
          <w:kern w:val="0"/>
          <w:sz w:val="22"/>
        </w:rPr>
        <w:t>문의전화 :</w:t>
      </w:r>
      <w:proofErr w:type="gramEnd"/>
      <w:r>
        <w:rPr>
          <w:rFonts w:ascii="가을체" w:eastAsia="가을체" w:hAnsi="가을체" w:cs="굴림" w:hint="eastAsia"/>
          <w:b/>
          <w:kern w:val="0"/>
          <w:sz w:val="22"/>
        </w:rPr>
        <w:t xml:space="preserve"> </w:t>
      </w:r>
      <w:proofErr w:type="spellStart"/>
      <w:r>
        <w:rPr>
          <w:rFonts w:ascii="가을체" w:eastAsia="가을체" w:hAnsi="가을체" w:cs="굴림" w:hint="eastAsia"/>
          <w:b/>
          <w:kern w:val="0"/>
          <w:sz w:val="22"/>
        </w:rPr>
        <w:t>한중우호협회</w:t>
      </w:r>
      <w:proofErr w:type="spellEnd"/>
      <w:r>
        <w:rPr>
          <w:rFonts w:ascii="가을체" w:eastAsia="가을체" w:hAnsi="가을체" w:cs="굴림" w:hint="eastAsia"/>
          <w:b/>
          <w:kern w:val="0"/>
          <w:sz w:val="22"/>
        </w:rPr>
        <w:t xml:space="preserve"> 사무국 </w:t>
      </w:r>
      <w:r w:rsidRPr="00D45328">
        <w:rPr>
          <w:rFonts w:ascii="가을체" w:eastAsia="가을체" w:hAnsi="가을체" w:cs="굴림" w:hint="eastAsia"/>
          <w:b/>
          <w:kern w:val="0"/>
          <w:sz w:val="22"/>
        </w:rPr>
        <w:t xml:space="preserve"> </w:t>
      </w:r>
      <w:r w:rsidRPr="00D45328">
        <w:rPr>
          <w:rFonts w:ascii="가을체" w:eastAsia="가을체" w:hAnsi="가을체" w:hint="eastAsia"/>
          <w:b/>
          <w:sz w:val="22"/>
        </w:rPr>
        <w:t>Tel:02-6303-1961~2 / Fax : 02-6303-1969)</w:t>
      </w:r>
    </w:p>
    <w:p w:rsidR="00D45328" w:rsidRPr="00D45328" w:rsidRDefault="00D45328" w:rsidP="00D45328">
      <w:pPr>
        <w:widowControl/>
        <w:wordWrap/>
        <w:autoSpaceDE/>
        <w:autoSpaceDN/>
        <w:spacing w:line="276" w:lineRule="auto"/>
        <w:ind w:firstLine="195"/>
        <w:jc w:val="left"/>
        <w:rPr>
          <w:rFonts w:ascii="가을체" w:eastAsia="가을체" w:hAnsi="가을체" w:cs="굴림"/>
          <w:color w:val="000000"/>
          <w:kern w:val="0"/>
          <w:sz w:val="22"/>
        </w:rPr>
      </w:pPr>
      <w:r w:rsidRPr="00D45328">
        <w:rPr>
          <w:rFonts w:ascii="가을체" w:eastAsia="가을체" w:hAnsi="가을체" w:cs="굴림" w:hint="eastAsia"/>
          <w:color w:val="000000"/>
          <w:kern w:val="0"/>
          <w:sz w:val="22"/>
        </w:rPr>
        <w:t xml:space="preserve"> </w:t>
      </w:r>
    </w:p>
    <w:p w:rsidR="00D45328" w:rsidRPr="00D45328" w:rsidRDefault="00D45328" w:rsidP="00D45328">
      <w:pPr>
        <w:widowControl/>
        <w:wordWrap/>
        <w:autoSpaceDE/>
        <w:autoSpaceDN/>
        <w:spacing w:line="276" w:lineRule="auto"/>
        <w:ind w:firstLine="195"/>
        <w:jc w:val="left"/>
        <w:rPr>
          <w:b/>
          <w:sz w:val="22"/>
        </w:rPr>
      </w:pPr>
    </w:p>
    <w:p w:rsidR="000F07A5" w:rsidRPr="00D45328" w:rsidRDefault="000F07A5" w:rsidP="00FB3DB6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FB3DB6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Pr="00D45328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0F07A5" w:rsidRDefault="000F07A5" w:rsidP="000F07A5">
      <w:pPr>
        <w:spacing w:line="276" w:lineRule="auto"/>
        <w:jc w:val="center"/>
        <w:rPr>
          <w:rFonts w:ascii="가을체" w:eastAsia="가을체"/>
          <w:b/>
          <w:sz w:val="32"/>
          <w:szCs w:val="32"/>
          <w:u w:val="single"/>
        </w:rPr>
      </w:pPr>
    </w:p>
    <w:p w:rsidR="00F97E5C" w:rsidRPr="001F26E6" w:rsidRDefault="00F97E5C" w:rsidP="000F07A5">
      <w:pPr>
        <w:spacing w:line="276" w:lineRule="auto"/>
        <w:jc w:val="center"/>
        <w:rPr>
          <w:rFonts w:ascii="가을체" w:eastAsia="가을체" w:hAnsi="가을체"/>
          <w:sz w:val="24"/>
          <w:szCs w:val="24"/>
          <w:u w:val="single"/>
        </w:rPr>
      </w:pPr>
      <w:r w:rsidRPr="001F26E6">
        <w:rPr>
          <w:rFonts w:ascii="가을체" w:eastAsia="가을체" w:hAnsi="가을체" w:hint="eastAsia"/>
          <w:b/>
          <w:sz w:val="32"/>
          <w:szCs w:val="32"/>
          <w:u w:val="single"/>
        </w:rPr>
        <w:lastRenderedPageBreak/>
        <w:t>제</w:t>
      </w:r>
      <w:r w:rsidR="00011FFC" w:rsidRPr="001F26E6">
        <w:rPr>
          <w:rFonts w:ascii="가을체" w:eastAsia="가을체" w:hAnsi="가을체" w:hint="eastAsia"/>
          <w:b/>
          <w:sz w:val="32"/>
          <w:szCs w:val="32"/>
          <w:u w:val="single"/>
        </w:rPr>
        <w:t xml:space="preserve"> 4</w:t>
      </w:r>
      <w:r w:rsidRPr="001F26E6">
        <w:rPr>
          <w:rFonts w:ascii="가을체" w:eastAsia="가을체" w:hAnsi="가을체" w:hint="eastAsia"/>
          <w:b/>
          <w:sz w:val="32"/>
          <w:szCs w:val="32"/>
          <w:u w:val="single"/>
        </w:rPr>
        <w:t>회 한·중·일 캠퍼스 하모니 참가 신청서</w:t>
      </w:r>
    </w:p>
    <w:p w:rsidR="00F97E5C" w:rsidRPr="00763E6E" w:rsidRDefault="00F97E5C" w:rsidP="00F97E5C">
      <w:pPr>
        <w:jc w:val="center"/>
        <w:rPr>
          <w:rFonts w:ascii="가을체" w:eastAsia="가을체" w:hAnsi="가을체"/>
          <w:b/>
          <w:sz w:val="28"/>
          <w:szCs w:val="28"/>
          <w:lang w:eastAsia="zh-CN"/>
        </w:rPr>
      </w:pPr>
      <w:r w:rsidRPr="00763E6E">
        <w:rPr>
          <w:rFonts w:ascii="가을체" w:eastAsia="PMingLiU" w:hAnsi="PMingLiU" w:hint="eastAsia"/>
          <w:b/>
          <w:sz w:val="28"/>
          <w:szCs w:val="28"/>
          <w:lang w:eastAsia="zh-CN"/>
        </w:rPr>
        <w:t>韩</w:t>
      </w:r>
      <w:r w:rsidRPr="00763E6E">
        <w:rPr>
          <w:rFonts w:ascii="가을체" w:eastAsia="가을체" w:hAnsi="가을체" w:hint="eastAsia"/>
          <w:b/>
          <w:sz w:val="28"/>
          <w:szCs w:val="28"/>
          <w:lang w:eastAsia="zh-CN"/>
        </w:rPr>
        <w:t>中日大</w:t>
      </w:r>
      <w:r w:rsidRPr="00763E6E">
        <w:rPr>
          <w:rFonts w:ascii="가을체" w:eastAsia="PMingLiU" w:hAnsi="PMingLiU" w:hint="eastAsia"/>
          <w:b/>
          <w:sz w:val="28"/>
          <w:szCs w:val="28"/>
          <w:lang w:eastAsia="zh-CN"/>
        </w:rPr>
        <w:t>学</w:t>
      </w:r>
      <w:r w:rsidRPr="00763E6E">
        <w:rPr>
          <w:rFonts w:ascii="가을체" w:eastAsia="가을체" w:hAnsi="가을체" w:hint="eastAsia"/>
          <w:b/>
          <w:sz w:val="28"/>
          <w:szCs w:val="28"/>
          <w:lang w:eastAsia="zh-CN"/>
        </w:rPr>
        <w:t>校</w:t>
      </w:r>
      <w:r w:rsidRPr="00763E6E">
        <w:rPr>
          <w:rFonts w:ascii="가을체" w:eastAsia="PMingLiU" w:hAnsi="PMingLiU" w:hint="eastAsia"/>
          <w:b/>
          <w:sz w:val="28"/>
          <w:szCs w:val="28"/>
          <w:lang w:eastAsia="zh-CN"/>
        </w:rPr>
        <w:t>园</w:t>
      </w:r>
      <w:r w:rsidRPr="00763E6E">
        <w:rPr>
          <w:rFonts w:ascii="가을체" w:eastAsia="가을체" w:hAnsi="가을체" w:hint="eastAsia"/>
          <w:b/>
          <w:sz w:val="28"/>
          <w:szCs w:val="28"/>
          <w:lang w:eastAsia="zh-CN"/>
        </w:rPr>
        <w:t>和</w:t>
      </w:r>
      <w:r w:rsidRPr="00763E6E">
        <w:rPr>
          <w:rFonts w:ascii="가을체" w:eastAsia="PMingLiU" w:hAnsi="PMingLiU" w:hint="eastAsia"/>
          <w:b/>
          <w:sz w:val="28"/>
          <w:szCs w:val="28"/>
          <w:lang w:eastAsia="zh-CN"/>
        </w:rPr>
        <w:t>谐</w:t>
      </w:r>
      <w:r w:rsidRPr="00763E6E">
        <w:rPr>
          <w:rFonts w:ascii="가을체" w:eastAsia="SimSun" w:hAnsi="PMingLiU" w:hint="eastAsia"/>
          <w:b/>
          <w:sz w:val="28"/>
          <w:szCs w:val="28"/>
          <w:lang w:eastAsia="zh-CN"/>
        </w:rPr>
        <w:t>参</w:t>
      </w:r>
      <w:r w:rsidRPr="00763E6E">
        <w:rPr>
          <w:rFonts w:ascii="가을체" w:eastAsia="가을체" w:hAnsi="가을체" w:hint="eastAsia"/>
          <w:b/>
          <w:sz w:val="28"/>
          <w:szCs w:val="28"/>
          <w:lang w:eastAsia="zh-CN"/>
        </w:rPr>
        <w:t>加申</w:t>
      </w:r>
      <w:r w:rsidRPr="00763E6E">
        <w:rPr>
          <w:rFonts w:ascii="가을체" w:eastAsia="SimSun" w:hAnsi="PMingLiU" w:hint="eastAsia"/>
          <w:b/>
          <w:sz w:val="28"/>
          <w:szCs w:val="28"/>
          <w:lang w:eastAsia="zh-CN"/>
        </w:rPr>
        <w:t>请</w:t>
      </w:r>
      <w:r w:rsidRPr="00763E6E">
        <w:rPr>
          <w:rFonts w:ascii="가을체" w:eastAsia="가을체" w:hAnsi="가을체" w:hint="eastAsia"/>
          <w:b/>
          <w:sz w:val="28"/>
          <w:szCs w:val="28"/>
          <w:lang w:eastAsia="zh-CN"/>
        </w:rPr>
        <w:t>表</w:t>
      </w:r>
    </w:p>
    <w:p w:rsidR="00F97E5C" w:rsidRDefault="00F97E5C" w:rsidP="00F97E5C">
      <w:pPr>
        <w:jc w:val="center"/>
        <w:rPr>
          <w:rStyle w:val="jpfs"/>
          <w:rFonts w:ascii="가을체" w:eastAsia="가을체" w:hAnsi="가을체" w:cs="바탕"/>
          <w:b/>
          <w:bCs/>
          <w:color w:val="000000"/>
          <w:sz w:val="28"/>
          <w:szCs w:val="28"/>
        </w:rPr>
      </w:pPr>
      <w:r w:rsidRPr="00763E6E">
        <w:rPr>
          <w:rFonts w:ascii="가을체" w:eastAsia="가을체" w:hAnsi="가을체" w:cs="바탕" w:hint="eastAsia"/>
          <w:b/>
          <w:bCs/>
          <w:color w:val="000000"/>
          <w:sz w:val="28"/>
          <w:szCs w:val="28"/>
          <w:lang w:eastAsia="zh-TW"/>
        </w:rPr>
        <w:t>韓中日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</w:rPr>
        <w:t>キャンパ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  <w:lang w:eastAsia="zh-TW"/>
        </w:rPr>
        <w:t xml:space="preserve"> 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</w:rPr>
        <w:t>ス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  <w:lang w:eastAsia="zh-TW"/>
        </w:rPr>
        <w:t xml:space="preserve"> 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</w:rPr>
        <w:t>ハ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  <w:lang w:eastAsia="zh-TW"/>
        </w:rPr>
        <w:t>―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</w:rPr>
        <w:t>モニ</w:t>
      </w:r>
      <w:r w:rsidRPr="00763E6E">
        <w:rPr>
          <w:rStyle w:val="jpfs"/>
          <w:rFonts w:ascii="가을체" w:eastAsia="가을체" w:hAnsi="가을체" w:hint="eastAsia"/>
          <w:b/>
          <w:bCs/>
          <w:color w:val="000000"/>
          <w:sz w:val="28"/>
          <w:szCs w:val="28"/>
          <w:lang w:eastAsia="zh-TW"/>
        </w:rPr>
        <w:t xml:space="preserve">― </w:t>
      </w:r>
      <w:r w:rsidRPr="00763E6E">
        <w:rPr>
          <w:rStyle w:val="jpfs"/>
          <w:rFonts w:ascii="가을체" w:eastAsia="가을체" w:hAnsi="가을체" w:cs="바탕" w:hint="eastAsia"/>
          <w:b/>
          <w:bCs/>
          <w:color w:val="000000"/>
          <w:sz w:val="28"/>
          <w:szCs w:val="28"/>
          <w:lang w:eastAsia="zh-TW"/>
        </w:rPr>
        <w:t>參加申請書</w:t>
      </w:r>
    </w:p>
    <w:p w:rsidR="00763E6E" w:rsidRPr="00763E6E" w:rsidRDefault="00763E6E" w:rsidP="00F97E5C">
      <w:pPr>
        <w:jc w:val="center"/>
        <w:rPr>
          <w:rFonts w:ascii="가을체" w:eastAsia="가을체" w:hAnsi="가을체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1"/>
        <w:gridCol w:w="717"/>
        <w:gridCol w:w="195"/>
        <w:gridCol w:w="48"/>
        <w:gridCol w:w="749"/>
        <w:gridCol w:w="2268"/>
        <w:gridCol w:w="2551"/>
        <w:gridCol w:w="2410"/>
        <w:gridCol w:w="31"/>
      </w:tblGrid>
      <w:tr w:rsidR="00CA3762" w:rsidRPr="001F26E6" w:rsidTr="00CA3762">
        <w:trPr>
          <w:trHeight w:val="586"/>
        </w:trPr>
        <w:tc>
          <w:tcPr>
            <w:tcW w:w="1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62" w:rsidRPr="001F26E6" w:rsidRDefault="00CA3762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  <w:u w:val="single"/>
              </w:rPr>
            </w:pPr>
            <w:r>
              <w:rPr>
                <w:rFonts w:ascii="가을체" w:eastAsia="가을체" w:hint="eastAsia"/>
                <w:sz w:val="24"/>
                <w:szCs w:val="24"/>
              </w:rPr>
              <w:t>Team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>名</w:t>
            </w:r>
          </w:p>
        </w:tc>
        <w:tc>
          <w:tcPr>
            <w:tcW w:w="805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3762" w:rsidRPr="00251525" w:rsidRDefault="00CA3762" w:rsidP="00011FFC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CA3762" w:rsidRPr="001F26E6" w:rsidTr="00CA3762">
        <w:trPr>
          <w:trHeight w:val="803"/>
        </w:trPr>
        <w:tc>
          <w:tcPr>
            <w:tcW w:w="1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62" w:rsidRDefault="00CA3762" w:rsidP="00CA3762">
            <w:pPr>
              <w:spacing w:line="276" w:lineRule="auto"/>
              <w:jc w:val="center"/>
              <w:rPr>
                <w:rFonts w:ascii="가을체" w:eastAsia="가을체"/>
                <w:sz w:val="24"/>
                <w:szCs w:val="24"/>
              </w:rPr>
            </w:pPr>
            <w:r>
              <w:rPr>
                <w:rFonts w:ascii="가을체" w:eastAsia="가을체" w:hint="eastAsia"/>
                <w:sz w:val="24"/>
                <w:szCs w:val="24"/>
              </w:rPr>
              <w:t xml:space="preserve">Presentation </w:t>
            </w:r>
          </w:p>
          <w:p w:rsidR="00CA3762" w:rsidRDefault="00CA3762" w:rsidP="00CA3762">
            <w:pPr>
              <w:spacing w:line="276" w:lineRule="auto"/>
              <w:jc w:val="center"/>
              <w:rPr>
                <w:rFonts w:ascii="가을체" w:eastAsia="가을체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題目</w:t>
            </w:r>
            <w:r>
              <w:rPr>
                <w:rFonts w:ascii="가을체" w:eastAsia="가을체" w:hint="eastAsia"/>
                <w:sz w:val="24"/>
                <w:szCs w:val="24"/>
              </w:rPr>
              <w:t>(한글)</w:t>
            </w:r>
          </w:p>
        </w:tc>
        <w:tc>
          <w:tcPr>
            <w:tcW w:w="805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762" w:rsidRPr="00251525" w:rsidRDefault="00CA3762" w:rsidP="00011FFC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97267" w:rsidRPr="001F26E6" w:rsidTr="00CA3762">
        <w:trPr>
          <w:trHeight w:val="756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7267" w:rsidRPr="001F26E6" w:rsidRDefault="00197267" w:rsidP="00AA63FB">
            <w:pPr>
              <w:spacing w:line="276" w:lineRule="auto"/>
              <w:jc w:val="center"/>
              <w:rPr>
                <w:rFonts w:ascii="가을체" w:eastAsia="가을체" w:hAnsi="가을체" w:cs="바탕"/>
                <w:sz w:val="24"/>
                <w:szCs w:val="24"/>
              </w:rPr>
            </w:pPr>
            <w:r w:rsidRPr="001F26E6">
              <w:rPr>
                <w:rFonts w:ascii="가을체" w:eastAsia="가을체" w:hAnsi="가을체" w:cs="바탕" w:hint="eastAsia"/>
                <w:sz w:val="24"/>
                <w:szCs w:val="24"/>
              </w:rPr>
              <w:t>參加者</w:t>
            </w: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97267" w:rsidRPr="001F26E6" w:rsidRDefault="009E26AF" w:rsidP="00197267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2"/>
              </w:rPr>
              <w:t>國籍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97267" w:rsidRPr="001F26E6" w:rsidRDefault="00197267" w:rsidP="00197267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韓國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97267" w:rsidRPr="001F26E6" w:rsidRDefault="00197267" w:rsidP="00197267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中國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197267" w:rsidRPr="001F26E6" w:rsidRDefault="00197267" w:rsidP="00197267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日本</w:t>
            </w:r>
          </w:p>
        </w:tc>
      </w:tr>
      <w:tr w:rsidR="001F26E6" w:rsidRPr="001F26E6" w:rsidTr="00CA3762">
        <w:trPr>
          <w:trHeight w:val="799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6E6" w:rsidRPr="001F26E6" w:rsidRDefault="001F26E6" w:rsidP="00B06C7B">
            <w:pPr>
              <w:spacing w:line="276" w:lineRule="auto"/>
              <w:jc w:val="center"/>
              <w:rPr>
                <w:rFonts w:ascii="가을체" w:eastAsia="가을체" w:hAnsi="가을체"/>
                <w:sz w:val="22"/>
              </w:rPr>
            </w:pPr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姓名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6E6" w:rsidRPr="001F26E6" w:rsidRDefault="001F26E6" w:rsidP="00AD297B">
            <w:pPr>
              <w:spacing w:line="276" w:lineRule="auto"/>
              <w:jc w:val="center"/>
              <w:rPr>
                <w:rFonts w:ascii="가을체" w:eastAsia="가을체" w:hAnsi="가을체"/>
                <w:sz w:val="22"/>
              </w:rPr>
            </w:pPr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漢字名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824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spacing w:line="276" w:lineRule="auto"/>
              <w:jc w:val="center"/>
              <w:rPr>
                <w:rFonts w:ascii="가을체" w:eastAsia="가을체" w:hAnsi="가을체" w:cs="바탕"/>
                <w:sz w:val="24"/>
                <w:szCs w:val="24"/>
              </w:rPr>
            </w:pPr>
          </w:p>
        </w:tc>
        <w:tc>
          <w:tcPr>
            <w:tcW w:w="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6E6" w:rsidRPr="001F26E6" w:rsidRDefault="001F26E6" w:rsidP="00B06C7B">
            <w:pPr>
              <w:spacing w:line="276" w:lineRule="auto"/>
              <w:jc w:val="center"/>
              <w:rPr>
                <w:rFonts w:ascii="가을체" w:eastAsia="가을체" w:hAnsi="가을체"/>
                <w:sz w:val="22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6E6" w:rsidRPr="001F26E6" w:rsidRDefault="001F26E6" w:rsidP="00AD297B">
            <w:pPr>
              <w:spacing w:line="276" w:lineRule="auto"/>
              <w:jc w:val="center"/>
              <w:rPr>
                <w:rFonts w:ascii="가을체" w:eastAsia="가을체" w:hAnsi="가을체"/>
                <w:sz w:val="22"/>
              </w:rPr>
            </w:pPr>
            <w:proofErr w:type="spellStart"/>
            <w:r w:rsidRPr="001F26E6">
              <w:rPr>
                <w:rFonts w:ascii="가을체" w:eastAsia="가을체" w:hAnsi="가을체" w:hint="eastAsia"/>
                <w:sz w:val="24"/>
                <w:szCs w:val="24"/>
              </w:rPr>
              <w:t>英文名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6E6" w:rsidRPr="00251525" w:rsidRDefault="001F26E6" w:rsidP="008E05FA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553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widowControl/>
              <w:wordWrap/>
              <w:autoSpaceDE/>
              <w:autoSpaceDN/>
              <w:jc w:val="left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CA3762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cs="바탕" w:hint="eastAsia"/>
                <w:sz w:val="22"/>
              </w:rPr>
              <w:t xml:space="preserve">生年月日 </w:t>
            </w:r>
            <w:r>
              <w:rPr>
                <w:rFonts w:ascii="가을체" w:eastAsia="가을체" w:hAnsi="가을체" w:cs="바탕" w:hint="eastAsia"/>
                <w:sz w:val="22"/>
              </w:rPr>
              <w:t>/</w:t>
            </w:r>
            <w:r w:rsidR="001F26E6" w:rsidRPr="001F26E6">
              <w:rPr>
                <w:rFonts w:ascii="가을체" w:eastAsia="가을체" w:hAnsi="가을체" w:cs="바탕" w:hint="eastAsia"/>
                <w:sz w:val="22"/>
              </w:rPr>
              <w:t>性別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695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widowControl/>
              <w:wordWrap/>
              <w:autoSpaceDE/>
              <w:autoSpaceDN/>
              <w:jc w:val="left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CA3762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所屬學校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691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widowControl/>
              <w:wordWrap/>
              <w:autoSpaceDE/>
              <w:autoSpaceDN/>
              <w:jc w:val="left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cs="바탕" w:hint="eastAsia"/>
                <w:sz w:val="22"/>
              </w:rPr>
              <w:t>專攻/學年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559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widowControl/>
              <w:wordWrap/>
              <w:autoSpaceDE/>
              <w:autoSpaceDN/>
              <w:jc w:val="left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cs="바탕" w:hint="eastAsia"/>
                <w:sz w:val="22"/>
              </w:rPr>
              <w:t>電話番號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1F26E6" w:rsidRPr="001F26E6" w:rsidTr="00CA3762">
        <w:trPr>
          <w:trHeight w:val="709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widowControl/>
              <w:wordWrap/>
              <w:autoSpaceDE/>
              <w:autoSpaceDN/>
              <w:jc w:val="left"/>
              <w:rPr>
                <w:rFonts w:ascii="가을체" w:eastAsia="가을체" w:hAnsi="가을체"/>
                <w:sz w:val="24"/>
                <w:szCs w:val="24"/>
              </w:rPr>
            </w:pP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6E6" w:rsidRPr="001F26E6" w:rsidRDefault="001F26E6" w:rsidP="00AA63FB">
            <w:pPr>
              <w:spacing w:line="276" w:lineRule="auto"/>
              <w:jc w:val="center"/>
              <w:rPr>
                <w:rFonts w:ascii="가을체" w:eastAsia="가을체" w:hAnsi="가을체"/>
                <w:sz w:val="24"/>
                <w:szCs w:val="24"/>
              </w:rPr>
            </w:pPr>
            <w:r w:rsidRPr="001F26E6">
              <w:rPr>
                <w:rFonts w:ascii="가을체" w:eastAsia="가을체" w:hAnsi="가을체" w:cs="바탕" w:hint="eastAsia"/>
                <w:sz w:val="22"/>
              </w:rPr>
              <w:t>E-mail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6E6" w:rsidRPr="00251525" w:rsidRDefault="001F26E6" w:rsidP="00AA63FB">
            <w:pPr>
              <w:spacing w:line="276" w:lineRule="auto"/>
              <w:rPr>
                <w:rFonts w:ascii="가을체" w:eastAsia="가을체" w:hAnsi="가을체"/>
                <w:szCs w:val="20"/>
              </w:rPr>
            </w:pPr>
          </w:p>
        </w:tc>
      </w:tr>
      <w:tr w:rsidR="00CA3762" w:rsidTr="00763E6E">
        <w:trPr>
          <w:gridAfter w:val="1"/>
          <w:wAfter w:w="31" w:type="dxa"/>
          <w:trHeight w:val="1863"/>
        </w:trPr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62" w:rsidRDefault="00CA3762" w:rsidP="00FF406B">
            <w:pPr>
              <w:spacing w:line="276" w:lineRule="auto"/>
              <w:jc w:val="center"/>
              <w:rPr>
                <w:rFonts w:ascii="가을체" w:eastAsia="가을체"/>
                <w:sz w:val="24"/>
                <w:szCs w:val="24"/>
              </w:rPr>
            </w:pPr>
            <w:r>
              <w:rPr>
                <w:rFonts w:ascii="가을체" w:eastAsia="가을체" w:hint="eastAsia"/>
                <w:sz w:val="24"/>
                <w:szCs w:val="24"/>
              </w:rPr>
              <w:t>특기사항</w:t>
            </w:r>
          </w:p>
        </w:tc>
        <w:tc>
          <w:tcPr>
            <w:tcW w:w="7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  <w:r w:rsidRPr="00251525">
              <w:rPr>
                <w:rFonts w:ascii="가을체" w:eastAsia="가을체" w:hint="eastAsia"/>
                <w:szCs w:val="20"/>
              </w:rPr>
              <w:t>※ 우리 Team의 장기 또는 자랑하고 싶은 내용이 있으면 적으세요.</w:t>
            </w: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763E6E" w:rsidRPr="00251525" w:rsidRDefault="00763E6E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</w:tc>
      </w:tr>
      <w:tr w:rsidR="00CA3762" w:rsidTr="00763E6E">
        <w:trPr>
          <w:gridAfter w:val="1"/>
          <w:wAfter w:w="31" w:type="dxa"/>
          <w:trHeight w:val="1865"/>
        </w:trPr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62" w:rsidRDefault="00CA3762" w:rsidP="00FF406B">
            <w:pPr>
              <w:spacing w:line="276" w:lineRule="auto"/>
              <w:jc w:val="center"/>
              <w:rPr>
                <w:rFonts w:ascii="가을체" w:eastAsia="가을체"/>
                <w:sz w:val="24"/>
                <w:szCs w:val="24"/>
              </w:rPr>
            </w:pPr>
            <w:r>
              <w:rPr>
                <w:rFonts w:ascii="가을체" w:eastAsia="가을체" w:hint="eastAsia"/>
                <w:sz w:val="24"/>
                <w:szCs w:val="24"/>
              </w:rPr>
              <w:t>기타사항</w:t>
            </w:r>
          </w:p>
        </w:tc>
        <w:tc>
          <w:tcPr>
            <w:tcW w:w="7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  <w:r w:rsidRPr="00251525">
              <w:rPr>
                <w:rFonts w:ascii="가을체" w:eastAsia="가을체" w:hint="eastAsia"/>
                <w:szCs w:val="20"/>
              </w:rPr>
              <w:t>※ 위 사항에 해당되지 않으나, 특별히 소개하고 싶은 내용이 있으면 적으세요.</w:t>
            </w: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  <w:p w:rsidR="00CA3762" w:rsidRPr="00251525" w:rsidRDefault="00CA3762" w:rsidP="00FF406B">
            <w:pPr>
              <w:spacing w:line="276" w:lineRule="auto"/>
              <w:rPr>
                <w:rFonts w:ascii="가을체" w:eastAsia="가을체"/>
                <w:szCs w:val="20"/>
              </w:rPr>
            </w:pPr>
          </w:p>
        </w:tc>
      </w:tr>
    </w:tbl>
    <w:p w:rsidR="00F97E5C" w:rsidRPr="00CA3762" w:rsidRDefault="00F97E5C" w:rsidP="00F97E5C">
      <w:pPr>
        <w:spacing w:line="276" w:lineRule="auto"/>
        <w:ind w:right="864"/>
        <w:rPr>
          <w:rFonts w:ascii="가을체" w:eastAsia="가을체" w:hAnsi="가을체"/>
          <w:sz w:val="24"/>
          <w:szCs w:val="24"/>
        </w:rPr>
      </w:pPr>
    </w:p>
    <w:p w:rsidR="00F97E5C" w:rsidRPr="001F26E6" w:rsidRDefault="00F97E5C" w:rsidP="00F97E5C">
      <w:pPr>
        <w:spacing w:line="276" w:lineRule="auto"/>
        <w:ind w:right="216"/>
        <w:jc w:val="right"/>
        <w:rPr>
          <w:rFonts w:ascii="가을체" w:eastAsia="가을체" w:hAnsi="가을체"/>
          <w:sz w:val="24"/>
          <w:szCs w:val="24"/>
        </w:rPr>
      </w:pPr>
      <w:proofErr w:type="gramStart"/>
      <w:r w:rsidRPr="001F26E6">
        <w:rPr>
          <w:rFonts w:ascii="가을체" w:eastAsia="가을체" w:hAnsi="가을체" w:hint="eastAsia"/>
          <w:sz w:val="24"/>
          <w:szCs w:val="24"/>
        </w:rPr>
        <w:t>신청일</w:t>
      </w:r>
      <w:r w:rsidR="00011FFC" w:rsidRPr="001F26E6">
        <w:rPr>
          <w:rFonts w:ascii="가을체" w:eastAsia="가을체" w:hAnsi="가을체" w:hint="eastAsia"/>
          <w:sz w:val="24"/>
          <w:szCs w:val="24"/>
        </w:rPr>
        <w:t xml:space="preserve"> :</w:t>
      </w:r>
      <w:proofErr w:type="gramEnd"/>
      <w:r w:rsidR="00011FFC" w:rsidRPr="001F26E6">
        <w:rPr>
          <w:rFonts w:ascii="가을체" w:eastAsia="가을체" w:hAnsi="가을체" w:hint="eastAsia"/>
          <w:sz w:val="24"/>
          <w:szCs w:val="24"/>
        </w:rPr>
        <w:t xml:space="preserve"> 2014</w:t>
      </w:r>
      <w:r w:rsidRPr="001F26E6">
        <w:rPr>
          <w:rFonts w:ascii="가을체" w:eastAsia="가을체" w:hAnsi="가을체" w:hint="eastAsia"/>
          <w:sz w:val="24"/>
          <w:szCs w:val="24"/>
        </w:rPr>
        <w:t>년    월    일</w:t>
      </w:r>
    </w:p>
    <w:p w:rsidR="00F97E5C" w:rsidRPr="001F26E6" w:rsidRDefault="00F97E5C" w:rsidP="00F97E5C">
      <w:pPr>
        <w:spacing w:line="276" w:lineRule="auto"/>
        <w:rPr>
          <w:rFonts w:ascii="가을체" w:eastAsia="가을체" w:hAnsi="가을체"/>
          <w:sz w:val="24"/>
          <w:szCs w:val="24"/>
        </w:rPr>
      </w:pPr>
    </w:p>
    <w:p w:rsidR="00F97E5C" w:rsidRPr="001F26E6" w:rsidRDefault="00F97E5C" w:rsidP="00251525">
      <w:pPr>
        <w:spacing w:line="276" w:lineRule="auto"/>
        <w:ind w:firstLineChars="2500" w:firstLine="5391"/>
        <w:rPr>
          <w:rFonts w:ascii="가을체" w:eastAsia="가을체" w:hAnsi="가을체"/>
          <w:sz w:val="24"/>
          <w:szCs w:val="24"/>
        </w:rPr>
      </w:pPr>
      <w:proofErr w:type="gramStart"/>
      <w:r w:rsidRPr="001F26E6">
        <w:rPr>
          <w:rFonts w:ascii="가을체" w:eastAsia="가을체" w:hAnsi="가을체" w:hint="eastAsia"/>
          <w:sz w:val="24"/>
          <w:szCs w:val="24"/>
        </w:rPr>
        <w:t>대표신청자 :</w:t>
      </w:r>
      <w:proofErr w:type="gramEnd"/>
      <w:r w:rsidRPr="001F26E6">
        <w:rPr>
          <w:rFonts w:ascii="가을체" w:eastAsia="가을체" w:hAnsi="가을체" w:hint="eastAsia"/>
          <w:sz w:val="24"/>
          <w:szCs w:val="24"/>
          <w:u w:val="single"/>
        </w:rPr>
        <w:t xml:space="preserve"> </w:t>
      </w:r>
      <w:r w:rsidRPr="00251525">
        <w:rPr>
          <w:rFonts w:ascii="가을체" w:eastAsia="가을체" w:hAnsi="가을체" w:hint="eastAsia"/>
          <w:szCs w:val="20"/>
          <w:u w:val="single"/>
        </w:rPr>
        <w:t xml:space="preserve">                         </w:t>
      </w:r>
      <w:r w:rsidRPr="001F26E6">
        <w:rPr>
          <w:rFonts w:ascii="가을체" w:eastAsia="가을체" w:hAnsi="가을체" w:hint="eastAsia"/>
          <w:sz w:val="24"/>
          <w:szCs w:val="24"/>
          <w:u w:val="single"/>
        </w:rPr>
        <w:t xml:space="preserve"> </w:t>
      </w:r>
      <w:r w:rsidRPr="001F26E6">
        <w:rPr>
          <w:rFonts w:ascii="가을체" w:eastAsia="가을체" w:hAnsi="가을체" w:hint="eastAsia"/>
          <w:color w:val="7F7F7F"/>
          <w:sz w:val="24"/>
          <w:szCs w:val="24"/>
        </w:rPr>
        <w:t>(사인)</w:t>
      </w:r>
    </w:p>
    <w:p w:rsidR="00011FFC" w:rsidRPr="00CA3762" w:rsidRDefault="00011FFC" w:rsidP="003D039E">
      <w:pPr>
        <w:widowControl/>
        <w:wordWrap/>
        <w:autoSpaceDE/>
        <w:autoSpaceDN/>
        <w:jc w:val="left"/>
        <w:rPr>
          <w:rFonts w:ascii="가을체" w:eastAsia="가을체"/>
          <w:color w:val="000000" w:themeColor="text1"/>
          <w:szCs w:val="20"/>
        </w:rPr>
      </w:pPr>
    </w:p>
    <w:p w:rsidR="00763E6E" w:rsidRDefault="00346D44" w:rsidP="00CA3762">
      <w:pPr>
        <w:widowControl/>
        <w:wordWrap/>
        <w:autoSpaceDE/>
        <w:autoSpaceDN/>
        <w:jc w:val="left"/>
        <w:rPr>
          <w:rFonts w:ascii="가을체" w:eastAsia="가을체" w:hAnsi="굴림" w:cs="굴림"/>
          <w:kern w:val="0"/>
          <w:szCs w:val="20"/>
        </w:rPr>
      </w:pPr>
      <w:r w:rsidRPr="00CA3762">
        <w:rPr>
          <w:rFonts w:ascii="가을체" w:eastAsia="가을체" w:hAnsi="가을체" w:cs="굴림" w:hint="eastAsia"/>
          <w:kern w:val="0"/>
          <w:szCs w:val="20"/>
        </w:rPr>
        <w:t>※</w:t>
      </w:r>
      <w:r w:rsidR="00CA3762">
        <w:rPr>
          <w:rFonts w:ascii="가을체" w:eastAsia="가을체" w:hAnsi="가을체" w:cs="굴림" w:hint="eastAsia"/>
          <w:kern w:val="0"/>
          <w:szCs w:val="20"/>
        </w:rPr>
        <w:t xml:space="preserve"> </w:t>
      </w:r>
      <w:r w:rsidR="00CA3762" w:rsidRPr="00CA3762">
        <w:rPr>
          <w:rFonts w:ascii="가을체" w:eastAsia="가을체" w:hAnsi="가을체" w:cs="굴림" w:hint="eastAsia"/>
          <w:kern w:val="0"/>
          <w:szCs w:val="20"/>
        </w:rPr>
        <w:t>참가</w:t>
      </w:r>
      <w:r w:rsidR="00CA3762">
        <w:rPr>
          <w:rFonts w:ascii="가을체" w:eastAsia="가을체" w:hAnsi="가을체" w:cs="굴림" w:hint="eastAsia"/>
          <w:kern w:val="0"/>
          <w:szCs w:val="20"/>
        </w:rPr>
        <w:t>신청서는(1</w:t>
      </w:r>
      <w:proofErr w:type="spellStart"/>
      <w:r w:rsidR="00CA3762">
        <w:rPr>
          <w:rFonts w:ascii="가을체" w:eastAsia="가을체" w:hAnsi="가을체" w:cs="굴림" w:hint="eastAsia"/>
          <w:kern w:val="0"/>
          <w:szCs w:val="20"/>
        </w:rPr>
        <w:t>차접수</w:t>
      </w:r>
      <w:proofErr w:type="spellEnd"/>
      <w:r w:rsidR="00CA3762">
        <w:rPr>
          <w:rFonts w:ascii="가을체" w:eastAsia="가을체" w:hAnsi="가을체" w:cs="굴림" w:hint="eastAsia"/>
          <w:kern w:val="0"/>
          <w:szCs w:val="20"/>
        </w:rPr>
        <w:t xml:space="preserve">) </w:t>
      </w:r>
      <w:r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2014년</w:t>
      </w:r>
      <w:r w:rsidR="005E5628"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 xml:space="preserve"> 10</w:t>
      </w:r>
      <w:r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월</w:t>
      </w:r>
      <w:r w:rsidR="00CA3762"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20일~</w:t>
      </w:r>
      <w:r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 xml:space="preserve"> </w:t>
      </w:r>
      <w:r w:rsidR="00CA3762"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24</w:t>
      </w:r>
      <w:r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일</w:t>
      </w:r>
      <w:r w:rsidRPr="00CA3762">
        <w:rPr>
          <w:rFonts w:ascii="가을체" w:eastAsia="가을체" w:hAnsi="굴림" w:cs="굴림" w:hint="eastAsia"/>
          <w:b/>
          <w:color w:val="FF0000"/>
          <w:kern w:val="0"/>
          <w:szCs w:val="20"/>
        </w:rPr>
        <w:t>까지</w:t>
      </w:r>
      <w:r w:rsidR="00CA3762">
        <w:rPr>
          <w:rFonts w:ascii="가을체" w:eastAsia="가을체" w:hAnsi="굴림" w:cs="굴림" w:hint="eastAsia"/>
          <w:kern w:val="0"/>
          <w:szCs w:val="20"/>
        </w:rPr>
        <w:t xml:space="preserve">, </w:t>
      </w:r>
      <w:r w:rsidR="00CA3762" w:rsidRPr="00CA3762">
        <w:rPr>
          <w:rFonts w:ascii="가을체" w:eastAsia="가을체" w:hAnsi="굴림" w:cs="굴림" w:hint="eastAsia"/>
          <w:kern w:val="0"/>
          <w:szCs w:val="20"/>
        </w:rPr>
        <w:t>발표작품</w:t>
      </w:r>
      <w:r w:rsidR="00CA3762">
        <w:rPr>
          <w:rFonts w:ascii="가을체" w:eastAsia="가을체" w:hAnsi="굴림" w:cs="굴림" w:hint="eastAsia"/>
          <w:kern w:val="0"/>
          <w:szCs w:val="20"/>
        </w:rPr>
        <w:t>은(2</w:t>
      </w:r>
      <w:proofErr w:type="spellStart"/>
      <w:r w:rsidR="00CA3762">
        <w:rPr>
          <w:rFonts w:ascii="가을체" w:eastAsia="가을체" w:hAnsi="굴림" w:cs="굴림" w:hint="eastAsia"/>
          <w:kern w:val="0"/>
          <w:szCs w:val="20"/>
        </w:rPr>
        <w:t>차접수</w:t>
      </w:r>
      <w:proofErr w:type="spellEnd"/>
      <w:r w:rsidR="00CA3762">
        <w:rPr>
          <w:rFonts w:ascii="가을체" w:eastAsia="가을체" w:hAnsi="굴림" w:cs="굴림" w:hint="eastAsia"/>
          <w:kern w:val="0"/>
          <w:szCs w:val="20"/>
        </w:rPr>
        <w:t xml:space="preserve">) </w:t>
      </w:r>
      <w:r w:rsidR="00CA3762"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10월27일~</w:t>
      </w:r>
      <w:proofErr w:type="gramStart"/>
      <w:r w:rsidR="00CA3762" w:rsidRPr="00CA3762">
        <w:rPr>
          <w:rFonts w:ascii="가을체" w:eastAsia="가을체" w:hAnsi="굴림" w:cs="굴림" w:hint="eastAsia"/>
          <w:b/>
          <w:color w:val="FF0000"/>
          <w:kern w:val="0"/>
          <w:szCs w:val="20"/>
          <w:u w:val="single"/>
        </w:rPr>
        <w:t>31일까지</w:t>
      </w:r>
      <w:r w:rsidR="00CA3762" w:rsidRPr="00CA3762">
        <w:rPr>
          <w:rFonts w:ascii="가을체" w:eastAsia="가을체" w:hAnsi="굴림" w:cs="굴림" w:hint="eastAsia"/>
          <w:kern w:val="0"/>
          <w:szCs w:val="20"/>
        </w:rPr>
        <w:t xml:space="preserve"> </w:t>
      </w:r>
      <w:r w:rsidR="00763E6E">
        <w:rPr>
          <w:rFonts w:ascii="가을체" w:eastAsia="가을체" w:hAnsi="굴림" w:cs="굴림" w:hint="eastAsia"/>
          <w:kern w:val="0"/>
          <w:szCs w:val="20"/>
        </w:rPr>
        <w:t xml:space="preserve"> 아래의</w:t>
      </w:r>
      <w:proofErr w:type="gramEnd"/>
    </w:p>
    <w:p w:rsidR="00F97E5C" w:rsidRPr="00CA3762" w:rsidRDefault="00763E6E" w:rsidP="00763E6E">
      <w:pPr>
        <w:widowControl/>
        <w:wordWrap/>
        <w:autoSpaceDE/>
        <w:autoSpaceDN/>
        <w:ind w:firstLineChars="100" w:firstLine="180"/>
        <w:jc w:val="left"/>
        <w:rPr>
          <w:rFonts w:ascii="가을체" w:eastAsia="가을체" w:hAnsi="굴림" w:cs="굴림"/>
          <w:kern w:val="0"/>
          <w:szCs w:val="20"/>
        </w:rPr>
      </w:pPr>
      <w:r>
        <w:rPr>
          <w:rFonts w:ascii="가을체" w:eastAsia="가을체" w:hAnsi="굴림" w:cs="굴림" w:hint="eastAsia"/>
          <w:kern w:val="0"/>
          <w:szCs w:val="20"/>
        </w:rPr>
        <w:t xml:space="preserve"> </w:t>
      </w:r>
      <w:proofErr w:type="spellStart"/>
      <w:r w:rsidR="00CA3762">
        <w:rPr>
          <w:rFonts w:ascii="가을체" w:eastAsia="가을체" w:hAnsi="굴림" w:cs="굴림" w:hint="eastAsia"/>
          <w:kern w:val="0"/>
          <w:szCs w:val="20"/>
        </w:rPr>
        <w:t>이메일로</w:t>
      </w:r>
      <w:proofErr w:type="spellEnd"/>
      <w:r w:rsidR="00CA3762">
        <w:rPr>
          <w:rFonts w:ascii="가을체" w:eastAsia="가을체" w:hAnsi="굴림" w:cs="굴림" w:hint="eastAsia"/>
          <w:kern w:val="0"/>
          <w:szCs w:val="20"/>
        </w:rPr>
        <w:t xml:space="preserve"> 접수하시기 바랍니다. </w:t>
      </w:r>
      <w:hyperlink r:id="rId11" w:history="1">
        <w:r w:rsidR="00CA3762" w:rsidRPr="00763E6E">
          <w:rPr>
            <w:rStyle w:val="a8"/>
            <w:rFonts w:ascii="가을체" w:eastAsia="가을체" w:hAnsi="굴림" w:cs="굴림" w:hint="eastAsia"/>
            <w:b/>
            <w:kern w:val="0"/>
            <w:szCs w:val="20"/>
          </w:rPr>
          <w:t>kcfa@kumhoasiana.com</w:t>
        </w:r>
      </w:hyperlink>
    </w:p>
    <w:sectPr w:rsidR="00F97E5C" w:rsidRPr="00CA3762" w:rsidSect="001560C9">
      <w:pgSz w:w="11906" w:h="16838"/>
      <w:pgMar w:top="1134" w:right="1077" w:bottom="851" w:left="107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BB7" w:rsidRDefault="00440BB7" w:rsidP="00CA3945">
      <w:r>
        <w:separator/>
      </w:r>
    </w:p>
  </w:endnote>
  <w:endnote w:type="continuationSeparator" w:id="0">
    <w:p w:rsidR="00440BB7" w:rsidRDefault="00440BB7" w:rsidP="00CA3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가을체">
    <w:panose1 w:val="02020603000101020101"/>
    <w:charset w:val="81"/>
    <w:family w:val="roman"/>
    <w:pitch w:val="variable"/>
    <w:sig w:usb0="800002A7" w:usb1="29D77CFB" w:usb2="00000010" w:usb3="00000000" w:csb0="0008001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BB7" w:rsidRDefault="00440BB7" w:rsidP="00CA3945">
      <w:r>
        <w:separator/>
      </w:r>
    </w:p>
  </w:footnote>
  <w:footnote w:type="continuationSeparator" w:id="0">
    <w:p w:rsidR="00440BB7" w:rsidRDefault="00440BB7" w:rsidP="00CA3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765D2"/>
    <w:multiLevelType w:val="hybridMultilevel"/>
    <w:tmpl w:val="094C2544"/>
    <w:lvl w:ilvl="0" w:tplc="F94C66A4">
      <w:start w:val="5"/>
      <w:numFmt w:val="bullet"/>
      <w:lvlText w:val="※"/>
      <w:lvlJc w:val="left"/>
      <w:pPr>
        <w:ind w:left="760" w:hanging="360"/>
      </w:pPr>
      <w:rPr>
        <w:rFonts w:ascii="가을체" w:eastAsia="가을체" w:hAnsi="가을체" w:cs="굴림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B2A440E"/>
    <w:multiLevelType w:val="hybridMultilevel"/>
    <w:tmpl w:val="82B86550"/>
    <w:lvl w:ilvl="0" w:tplc="BD4A2FA6">
      <w:start w:val="5"/>
      <w:numFmt w:val="bullet"/>
      <w:lvlText w:val=""/>
      <w:lvlJc w:val="left"/>
      <w:pPr>
        <w:ind w:left="791" w:hanging="360"/>
      </w:pPr>
      <w:rPr>
        <w:rFonts w:ascii="Wingdings" w:eastAsia="가을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1" w:hanging="400"/>
      </w:pPr>
      <w:rPr>
        <w:rFonts w:ascii="Wingdings" w:hAnsi="Wingdings" w:hint="default"/>
      </w:rPr>
    </w:lvl>
  </w:abstractNum>
  <w:abstractNum w:abstractNumId="2">
    <w:nsid w:val="2DD74D97"/>
    <w:multiLevelType w:val="multilevel"/>
    <w:tmpl w:val="C96E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03CCF"/>
    <w:multiLevelType w:val="hybridMultilevel"/>
    <w:tmpl w:val="CF00C12C"/>
    <w:lvl w:ilvl="0" w:tplc="78D891B8">
      <w:start w:val="2"/>
      <w:numFmt w:val="bullet"/>
      <w:lvlText w:val="※"/>
      <w:lvlJc w:val="left"/>
      <w:pPr>
        <w:ind w:left="75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4">
    <w:nsid w:val="46B1326D"/>
    <w:multiLevelType w:val="hybridMultilevel"/>
    <w:tmpl w:val="5EA67D18"/>
    <w:lvl w:ilvl="0" w:tplc="7CD445C0">
      <w:start w:val="5"/>
      <w:numFmt w:val="bullet"/>
      <w:lvlText w:val="※"/>
      <w:lvlJc w:val="left"/>
      <w:pPr>
        <w:ind w:left="2055" w:hanging="360"/>
      </w:pPr>
      <w:rPr>
        <w:rFonts w:ascii="가을체" w:eastAsia="가을체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5" w:hanging="400"/>
      </w:pPr>
      <w:rPr>
        <w:rFonts w:ascii="Wingdings" w:hAnsi="Wingdings" w:hint="default"/>
      </w:rPr>
    </w:lvl>
  </w:abstractNum>
  <w:abstractNum w:abstractNumId="5">
    <w:nsid w:val="4DD072B8"/>
    <w:multiLevelType w:val="hybridMultilevel"/>
    <w:tmpl w:val="5EB81F56"/>
    <w:lvl w:ilvl="0" w:tplc="EE360EE2">
      <w:start w:val="2012"/>
      <w:numFmt w:val="bullet"/>
      <w:lvlText w:val="-"/>
      <w:lvlJc w:val="left"/>
      <w:pPr>
        <w:ind w:left="675" w:hanging="360"/>
      </w:pPr>
      <w:rPr>
        <w:rFonts w:ascii="가을체" w:eastAsia="가을체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5" w:hanging="400"/>
      </w:pPr>
      <w:rPr>
        <w:rFonts w:ascii="Wingdings" w:hAnsi="Wingdings" w:hint="default"/>
      </w:rPr>
    </w:lvl>
  </w:abstractNum>
  <w:abstractNum w:abstractNumId="6">
    <w:nsid w:val="4E4F7A1D"/>
    <w:multiLevelType w:val="hybridMultilevel"/>
    <w:tmpl w:val="DBCCA2C8"/>
    <w:lvl w:ilvl="0" w:tplc="1D2ECBAA">
      <w:start w:val="1"/>
      <w:numFmt w:val="bullet"/>
      <w:lvlText w:val=""/>
      <w:lvlJc w:val="left"/>
      <w:pPr>
        <w:ind w:left="1633" w:hanging="360"/>
      </w:pPr>
      <w:rPr>
        <w:rFonts w:ascii="Wingdings" w:eastAsia="가을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07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3" w:hanging="400"/>
      </w:pPr>
      <w:rPr>
        <w:rFonts w:ascii="Wingdings" w:hAnsi="Wingdings" w:hint="default"/>
      </w:rPr>
    </w:lvl>
  </w:abstractNum>
  <w:abstractNum w:abstractNumId="7">
    <w:nsid w:val="68084BC7"/>
    <w:multiLevelType w:val="hybridMultilevel"/>
    <w:tmpl w:val="2F8EEAD0"/>
    <w:lvl w:ilvl="0" w:tplc="B27AA512">
      <w:start w:val="1"/>
      <w:numFmt w:val="decimal"/>
      <w:lvlText w:val="(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attachedTemplate r:id="rId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1B25"/>
    <w:rsid w:val="00011FFC"/>
    <w:rsid w:val="00032DCF"/>
    <w:rsid w:val="00033866"/>
    <w:rsid w:val="00034C90"/>
    <w:rsid w:val="0008284A"/>
    <w:rsid w:val="000C29D9"/>
    <w:rsid w:val="000D0C8F"/>
    <w:rsid w:val="000F07A5"/>
    <w:rsid w:val="000F76E7"/>
    <w:rsid w:val="001129B6"/>
    <w:rsid w:val="00122950"/>
    <w:rsid w:val="00143E38"/>
    <w:rsid w:val="001560C9"/>
    <w:rsid w:val="001672FE"/>
    <w:rsid w:val="00183217"/>
    <w:rsid w:val="00183E2B"/>
    <w:rsid w:val="0018760F"/>
    <w:rsid w:val="001903D7"/>
    <w:rsid w:val="00194E90"/>
    <w:rsid w:val="00197267"/>
    <w:rsid w:val="001C3420"/>
    <w:rsid w:val="001C498A"/>
    <w:rsid w:val="001F26E6"/>
    <w:rsid w:val="002426C8"/>
    <w:rsid w:val="00251525"/>
    <w:rsid w:val="002C57A9"/>
    <w:rsid w:val="002D42E1"/>
    <w:rsid w:val="00346D44"/>
    <w:rsid w:val="00352850"/>
    <w:rsid w:val="00353BCC"/>
    <w:rsid w:val="00373EF1"/>
    <w:rsid w:val="00377199"/>
    <w:rsid w:val="0038208B"/>
    <w:rsid w:val="00392C27"/>
    <w:rsid w:val="003C0538"/>
    <w:rsid w:val="003D039E"/>
    <w:rsid w:val="003D40C1"/>
    <w:rsid w:val="003F04BA"/>
    <w:rsid w:val="004026FF"/>
    <w:rsid w:val="00440BB7"/>
    <w:rsid w:val="00440D78"/>
    <w:rsid w:val="00443799"/>
    <w:rsid w:val="0044471B"/>
    <w:rsid w:val="00453B30"/>
    <w:rsid w:val="00461DF8"/>
    <w:rsid w:val="004672AD"/>
    <w:rsid w:val="004B34E6"/>
    <w:rsid w:val="004C0C52"/>
    <w:rsid w:val="004D501E"/>
    <w:rsid w:val="004E644B"/>
    <w:rsid w:val="004F22B6"/>
    <w:rsid w:val="004F65BB"/>
    <w:rsid w:val="00513C78"/>
    <w:rsid w:val="00520158"/>
    <w:rsid w:val="005276BD"/>
    <w:rsid w:val="0053756A"/>
    <w:rsid w:val="00540617"/>
    <w:rsid w:val="005558D4"/>
    <w:rsid w:val="005817CA"/>
    <w:rsid w:val="005862BE"/>
    <w:rsid w:val="00586A70"/>
    <w:rsid w:val="005D1260"/>
    <w:rsid w:val="005E014D"/>
    <w:rsid w:val="005E11F5"/>
    <w:rsid w:val="005E50D3"/>
    <w:rsid w:val="005E5628"/>
    <w:rsid w:val="00600E92"/>
    <w:rsid w:val="00600E95"/>
    <w:rsid w:val="006046DB"/>
    <w:rsid w:val="00611CA6"/>
    <w:rsid w:val="006258DC"/>
    <w:rsid w:val="006349B2"/>
    <w:rsid w:val="00635688"/>
    <w:rsid w:val="00643736"/>
    <w:rsid w:val="006673AA"/>
    <w:rsid w:val="00667810"/>
    <w:rsid w:val="006908CE"/>
    <w:rsid w:val="0069591B"/>
    <w:rsid w:val="006B49E1"/>
    <w:rsid w:val="006C0479"/>
    <w:rsid w:val="006C32BE"/>
    <w:rsid w:val="006C5833"/>
    <w:rsid w:val="006C5EBF"/>
    <w:rsid w:val="007011F1"/>
    <w:rsid w:val="0070549D"/>
    <w:rsid w:val="0071697C"/>
    <w:rsid w:val="00763E6E"/>
    <w:rsid w:val="00765684"/>
    <w:rsid w:val="00783389"/>
    <w:rsid w:val="0078720C"/>
    <w:rsid w:val="007B2A72"/>
    <w:rsid w:val="007C74C9"/>
    <w:rsid w:val="007D0166"/>
    <w:rsid w:val="007E1995"/>
    <w:rsid w:val="008022BB"/>
    <w:rsid w:val="00810176"/>
    <w:rsid w:val="00813550"/>
    <w:rsid w:val="00813D4E"/>
    <w:rsid w:val="00815935"/>
    <w:rsid w:val="00840BB0"/>
    <w:rsid w:val="00843D05"/>
    <w:rsid w:val="00845DF9"/>
    <w:rsid w:val="00857F7E"/>
    <w:rsid w:val="008747B3"/>
    <w:rsid w:val="008775AC"/>
    <w:rsid w:val="00884058"/>
    <w:rsid w:val="008870BB"/>
    <w:rsid w:val="008A05CB"/>
    <w:rsid w:val="008A6AE4"/>
    <w:rsid w:val="008C23E1"/>
    <w:rsid w:val="008D2708"/>
    <w:rsid w:val="008F41A9"/>
    <w:rsid w:val="00915252"/>
    <w:rsid w:val="0091708E"/>
    <w:rsid w:val="0093410D"/>
    <w:rsid w:val="00936301"/>
    <w:rsid w:val="009457B2"/>
    <w:rsid w:val="0095284D"/>
    <w:rsid w:val="00953DF6"/>
    <w:rsid w:val="00974C0B"/>
    <w:rsid w:val="00975D1C"/>
    <w:rsid w:val="00984DC7"/>
    <w:rsid w:val="009908EE"/>
    <w:rsid w:val="00994FD9"/>
    <w:rsid w:val="0099663B"/>
    <w:rsid w:val="009A0657"/>
    <w:rsid w:val="009C3049"/>
    <w:rsid w:val="009C5082"/>
    <w:rsid w:val="009C5567"/>
    <w:rsid w:val="009C6FF4"/>
    <w:rsid w:val="009D082B"/>
    <w:rsid w:val="009D319C"/>
    <w:rsid w:val="009D446A"/>
    <w:rsid w:val="009E26AF"/>
    <w:rsid w:val="00A02A45"/>
    <w:rsid w:val="00A32A4C"/>
    <w:rsid w:val="00A41137"/>
    <w:rsid w:val="00A8379A"/>
    <w:rsid w:val="00A90180"/>
    <w:rsid w:val="00AA59D9"/>
    <w:rsid w:val="00AD3A39"/>
    <w:rsid w:val="00AD5B24"/>
    <w:rsid w:val="00AD6CBF"/>
    <w:rsid w:val="00AE7C0D"/>
    <w:rsid w:val="00AF3A2E"/>
    <w:rsid w:val="00B06C7B"/>
    <w:rsid w:val="00B22FAB"/>
    <w:rsid w:val="00B23A9E"/>
    <w:rsid w:val="00B24407"/>
    <w:rsid w:val="00B24A27"/>
    <w:rsid w:val="00B364EC"/>
    <w:rsid w:val="00B37762"/>
    <w:rsid w:val="00B87A0D"/>
    <w:rsid w:val="00B907C8"/>
    <w:rsid w:val="00B93EA4"/>
    <w:rsid w:val="00B9536A"/>
    <w:rsid w:val="00B97206"/>
    <w:rsid w:val="00BB21E9"/>
    <w:rsid w:val="00BC3CBC"/>
    <w:rsid w:val="00BE6F5F"/>
    <w:rsid w:val="00C06822"/>
    <w:rsid w:val="00C258F0"/>
    <w:rsid w:val="00C610A8"/>
    <w:rsid w:val="00C621AC"/>
    <w:rsid w:val="00C7682B"/>
    <w:rsid w:val="00C9113F"/>
    <w:rsid w:val="00CA3762"/>
    <w:rsid w:val="00CA3945"/>
    <w:rsid w:val="00CD30E9"/>
    <w:rsid w:val="00CD6ECB"/>
    <w:rsid w:val="00CE5075"/>
    <w:rsid w:val="00CE79BC"/>
    <w:rsid w:val="00D06D7A"/>
    <w:rsid w:val="00D45328"/>
    <w:rsid w:val="00D51B25"/>
    <w:rsid w:val="00D56296"/>
    <w:rsid w:val="00D813EF"/>
    <w:rsid w:val="00D836CF"/>
    <w:rsid w:val="00D84612"/>
    <w:rsid w:val="00DB1520"/>
    <w:rsid w:val="00DE5AE8"/>
    <w:rsid w:val="00DF5BC9"/>
    <w:rsid w:val="00E0622A"/>
    <w:rsid w:val="00E12F4E"/>
    <w:rsid w:val="00E1768D"/>
    <w:rsid w:val="00E35515"/>
    <w:rsid w:val="00E4083D"/>
    <w:rsid w:val="00E64351"/>
    <w:rsid w:val="00E65CC7"/>
    <w:rsid w:val="00E66DBE"/>
    <w:rsid w:val="00EB4794"/>
    <w:rsid w:val="00EC1496"/>
    <w:rsid w:val="00ED4A57"/>
    <w:rsid w:val="00EE3BC6"/>
    <w:rsid w:val="00EF77B7"/>
    <w:rsid w:val="00F11014"/>
    <w:rsid w:val="00F21F66"/>
    <w:rsid w:val="00F32F2C"/>
    <w:rsid w:val="00F33885"/>
    <w:rsid w:val="00F4171B"/>
    <w:rsid w:val="00F44A5B"/>
    <w:rsid w:val="00F513F3"/>
    <w:rsid w:val="00F63D0E"/>
    <w:rsid w:val="00F751F7"/>
    <w:rsid w:val="00F82A8C"/>
    <w:rsid w:val="00F84180"/>
    <w:rsid w:val="00F87CCF"/>
    <w:rsid w:val="00F97894"/>
    <w:rsid w:val="00F97E5C"/>
    <w:rsid w:val="00FA74C0"/>
    <w:rsid w:val="00FB3DB6"/>
    <w:rsid w:val="00FC63CF"/>
    <w:rsid w:val="00FE4831"/>
    <w:rsid w:val="00FF6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1F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26FF"/>
    <w:rPr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026FF"/>
    <w:rPr>
      <w:rFonts w:ascii="맑은 고딕" w:eastAsia="맑은 고딕" w:hAnsi="맑은 고딕" w:cs="Times New Roman"/>
      <w:kern w:val="2"/>
      <w:sz w:val="18"/>
      <w:szCs w:val="18"/>
    </w:rPr>
  </w:style>
  <w:style w:type="paragraph" w:styleId="a4">
    <w:name w:val="Normal (Web)"/>
    <w:basedOn w:val="a"/>
    <w:uiPriority w:val="99"/>
    <w:unhideWhenUsed/>
    <w:rsid w:val="004026F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5">
    <w:name w:val="Table Grid"/>
    <w:basedOn w:val="a1"/>
    <w:uiPriority w:val="59"/>
    <w:rsid w:val="006C58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CA39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CA3945"/>
    <w:rPr>
      <w:kern w:val="2"/>
      <w:szCs w:val="22"/>
    </w:rPr>
  </w:style>
  <w:style w:type="paragraph" w:styleId="a7">
    <w:name w:val="footer"/>
    <w:basedOn w:val="a"/>
    <w:link w:val="Char1"/>
    <w:uiPriority w:val="99"/>
    <w:semiHidden/>
    <w:unhideWhenUsed/>
    <w:rsid w:val="00CA394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CA3945"/>
    <w:rPr>
      <w:kern w:val="2"/>
      <w:szCs w:val="22"/>
    </w:rPr>
  </w:style>
  <w:style w:type="character" w:styleId="a8">
    <w:name w:val="Hyperlink"/>
    <w:basedOn w:val="a0"/>
    <w:uiPriority w:val="99"/>
    <w:unhideWhenUsed/>
    <w:rsid w:val="005E014D"/>
    <w:rPr>
      <w:color w:val="0000FF" w:themeColor="hyperlink"/>
      <w:u w:val="single"/>
    </w:rPr>
  </w:style>
  <w:style w:type="character" w:customStyle="1" w:styleId="jpfs">
    <w:name w:val="jp_fs"/>
    <w:basedOn w:val="a0"/>
    <w:rsid w:val="00F97E5C"/>
  </w:style>
  <w:style w:type="paragraph" w:styleId="a9">
    <w:name w:val="List Paragraph"/>
    <w:basedOn w:val="a"/>
    <w:uiPriority w:val="34"/>
    <w:qFormat/>
    <w:rsid w:val="00346D44"/>
    <w:pPr>
      <w:ind w:leftChars="400" w:left="800"/>
    </w:pPr>
  </w:style>
  <w:style w:type="character" w:customStyle="1" w:styleId="urlarea">
    <w:name w:val="url_area"/>
    <w:basedOn w:val="a0"/>
    <w:rsid w:val="00D453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3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5283">
                      <w:marLeft w:val="-1105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2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fa@kumhoasian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cfa@kumhoasiana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cs-asia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rea-china.or.k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49436;&#54788;&#51116;\Desktop\&#51228;3&#54924;%20&#54620;&#51473;&#51068;%20&#52896;&#54140;&#49828;&#54616;&#47784;&#45768;_&#44277;&#4425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E3A37-9C9B-4DEE-AC83-9F9A255B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제3회 한중일 캠퍼스하모니_공고</Template>
  <TotalTime>34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서현재</dc:creator>
  <cp:lastModifiedBy>USER</cp:lastModifiedBy>
  <cp:revision>9</cp:revision>
  <cp:lastPrinted>2014-09-29T07:24:00Z</cp:lastPrinted>
  <dcterms:created xsi:type="dcterms:W3CDTF">2014-09-29T06:52:00Z</dcterms:created>
  <dcterms:modified xsi:type="dcterms:W3CDTF">2014-10-01T00:16:00Z</dcterms:modified>
</cp:coreProperties>
</file>