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C6E" w:rsidRPr="00E75AC6" w:rsidRDefault="00A80AA1" w:rsidP="00A80AA1">
      <w:pPr>
        <w:shd w:val="clear" w:color="auto" w:fill="FFFFFF"/>
        <w:spacing w:after="75" w:line="210" w:lineRule="atLeast"/>
        <w:jc w:val="center"/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</w:pPr>
      <w:bookmarkStart w:id="0" w:name="_GoBack"/>
      <w:bookmarkEnd w:id="0"/>
      <w:proofErr w:type="spellStart"/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젠하이저</w:t>
      </w:r>
      <w:proofErr w:type="spellEnd"/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코리아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대학생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홍보단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 xml:space="preserve">SENNHEISER SOUND HEROES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지원서</w:t>
      </w:r>
    </w:p>
    <w:p w:rsidR="00A80AA1" w:rsidRPr="00697BD3" w:rsidRDefault="00A80AA1" w:rsidP="00A80AA1">
      <w:pPr>
        <w:shd w:val="clear" w:color="auto" w:fill="FFFFFF"/>
        <w:spacing w:after="75" w:line="210" w:lineRule="atLeast"/>
        <w:jc w:val="center"/>
        <w:rPr>
          <w:rFonts w:ascii="돋움" w:eastAsia="돋움" w:hAnsi="돋움" w:cs="맑은 고딕"/>
          <w:b/>
          <w:color w:val="4F81BD" w:themeColor="accent1"/>
          <w:sz w:val="10"/>
          <w:szCs w:val="10"/>
          <w:lang w:val="ko-KR" w:eastAsia="ko-KR"/>
        </w:rPr>
      </w:pPr>
    </w:p>
    <w:p w:rsidR="00697BD3" w:rsidRPr="00697BD3" w:rsidRDefault="00697BD3" w:rsidP="00A80AA1">
      <w:pPr>
        <w:shd w:val="clear" w:color="auto" w:fill="FFFFFF"/>
        <w:spacing w:after="75" w:line="210" w:lineRule="atLeast"/>
        <w:jc w:val="center"/>
        <w:rPr>
          <w:rFonts w:ascii="돋움" w:eastAsia="돋움" w:hAnsi="돋움" w:cs="맑은 고딕" w:hint="eastAsia"/>
          <w:b/>
          <w:color w:val="4F81BD" w:themeColor="accent1"/>
          <w:sz w:val="10"/>
          <w:szCs w:val="10"/>
          <w:lang w:val="ko-KR" w:eastAsia="ko-KR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40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지원자 인적 사항</w:t>
      </w:r>
    </w:p>
    <w:tbl>
      <w:tblPr>
        <w:tblStyle w:val="a4"/>
        <w:tblW w:w="0" w:type="auto"/>
        <w:tblInd w:w="108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156"/>
        <w:gridCol w:w="2585"/>
        <w:gridCol w:w="911"/>
        <w:gridCol w:w="2821"/>
        <w:gridCol w:w="2155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7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성명</w:t>
            </w:r>
          </w:p>
        </w:tc>
        <w:tc>
          <w:tcPr>
            <w:tcW w:w="2651" w:type="dxa"/>
            <w:vAlign w:val="center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생년</w:t>
            </w:r>
          </w:p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월일</w:t>
            </w:r>
          </w:p>
        </w:tc>
        <w:tc>
          <w:tcPr>
            <w:tcW w:w="2894" w:type="dxa"/>
            <w:vAlign w:val="center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A80AA1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증명 사진</w:t>
            </w:r>
          </w:p>
        </w:tc>
      </w:tr>
      <w:tr w:rsidR="00A80AA1" w:rsidRPr="00697BD3" w:rsidTr="00697BD3">
        <w:trPr>
          <w:trHeight w:val="571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소속</w:t>
            </w:r>
          </w:p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2651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핸드폰</w:t>
            </w:r>
          </w:p>
        </w:tc>
        <w:tc>
          <w:tcPr>
            <w:tcW w:w="2894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649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전공</w:t>
            </w:r>
          </w:p>
        </w:tc>
        <w:tc>
          <w:tcPr>
            <w:tcW w:w="2651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메일</w:t>
            </w:r>
          </w:p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2894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873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697BD3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거주지</w:t>
            </w:r>
          </w:p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6459" w:type="dxa"/>
            <w:gridSpan w:val="3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left"/>
        <w:rPr>
          <w:rFonts w:ascii="돋움" w:eastAsia="돋움" w:hAnsi="돋움" w:hint="eastAsia"/>
          <w:sz w:val="20"/>
          <w:szCs w:val="20"/>
          <w:lang w:eastAsia="ko-KR"/>
        </w:rPr>
      </w:pPr>
    </w:p>
    <w:p w:rsidR="00E75AC6" w:rsidRPr="00697BD3" w:rsidRDefault="00E75AC6" w:rsidP="00A80AA1">
      <w:pPr>
        <w:jc w:val="left"/>
        <w:rPr>
          <w:rFonts w:ascii="돋움" w:eastAsia="돋움" w:hAnsi="돋움" w:hint="eastAsia"/>
          <w:sz w:val="20"/>
          <w:szCs w:val="20"/>
          <w:lang w:eastAsia="ko-KR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40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온라인 활동 현황</w:t>
      </w:r>
    </w:p>
    <w:tbl>
      <w:tblPr>
        <w:tblStyle w:val="a4"/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4065"/>
        <w:gridCol w:w="5711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카카오스토리 또는 Facebook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Blog URL (Naver, Tistory, Blogspot)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Twitter 또는 Me2day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활동 중인 온라인 커뮤니티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left"/>
        <w:rPr>
          <w:rFonts w:ascii="돋움" w:hAnsi="돋움"/>
          <w:sz w:val="20"/>
          <w:szCs w:val="20"/>
        </w:rPr>
      </w:pPr>
    </w:p>
    <w:p w:rsidR="00E75AC6" w:rsidRPr="00E75AC6" w:rsidRDefault="00E75AC6" w:rsidP="00A80AA1">
      <w:pPr>
        <w:jc w:val="left"/>
        <w:rPr>
          <w:rFonts w:ascii="돋움" w:hAnsi="돋움" w:hint="eastAsia"/>
          <w:sz w:val="20"/>
          <w:szCs w:val="20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관심 분야 관련</w:t>
      </w:r>
    </w:p>
    <w:tbl>
      <w:tblPr>
        <w:tblStyle w:val="a4"/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4065"/>
        <w:gridCol w:w="5711"/>
      </w:tblGrid>
      <w:tr w:rsidR="00697BD3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697BD3" w:rsidRDefault="00697BD3" w:rsidP="00697BD3">
            <w:pPr>
              <w:spacing w:line="240" w:lineRule="auto"/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  <w:lang w:eastAsia="ko-KR"/>
              </w:rPr>
              <w:t>취미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697BD3" w:rsidRDefault="00697BD3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  <w:lang w:eastAsia="ko-KR"/>
              </w:rPr>
              <w:t>특기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697BD3">
        <w:trPr>
          <w:trHeight w:val="947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697BD3" w:rsidRDefault="00697BD3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나에게</w:t>
            </w:r>
            <w:r w:rsidRPr="00697BD3"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  <w:t xml:space="preserve"> </w:t>
            </w: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있어</w:t>
            </w:r>
            <w:r w:rsidRPr="00697BD3"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  <w:t xml:space="preserve"> ‘</w:t>
            </w: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젠하이저’란</w:t>
            </w:r>
            <w:r w:rsidRPr="00697BD3"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  <w:t>?</w:t>
            </w:r>
          </w:p>
        </w:tc>
        <w:tc>
          <w:tcPr>
            <w:tcW w:w="5711" w:type="dxa"/>
          </w:tcPr>
          <w:p w:rsidR="00E75AC6" w:rsidRPr="00697BD3" w:rsidRDefault="00E75AC6" w:rsidP="00E75AC6">
            <w:pPr>
              <w:jc w:val="left"/>
              <w:rPr>
                <w:rFonts w:ascii="돋움" w:eastAsia="돋움" w:hAnsi="돋움" w:hint="eastAsia"/>
                <w:sz w:val="20"/>
                <w:szCs w:val="20"/>
              </w:rPr>
            </w:pPr>
          </w:p>
        </w:tc>
      </w:tr>
      <w:tr w:rsidR="00697BD3" w:rsidRPr="00697BD3" w:rsidTr="00E75AC6">
        <w:trPr>
          <w:trHeight w:val="1054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697BD3" w:rsidRDefault="00697BD3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  <w:t>사용 중인 헤드폰, 이어폰, 헤드셋</w:t>
            </w:r>
          </w:p>
          <w:p w:rsidR="00697BD3" w:rsidRPr="00697BD3" w:rsidRDefault="00697BD3" w:rsidP="00697BD3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  <w:t>브랜드는? 그리고 그 선택 이유는?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center"/>
        <w:rPr>
          <w:rFonts w:ascii="돋움" w:hAnsi="돋움"/>
          <w:sz w:val="20"/>
          <w:szCs w:val="20"/>
        </w:rPr>
      </w:pPr>
    </w:p>
    <w:p w:rsidR="00ED6A51" w:rsidRDefault="00ED6A51" w:rsidP="00A80AA1">
      <w:pPr>
        <w:jc w:val="center"/>
        <w:rPr>
          <w:rFonts w:ascii="돋움" w:hAnsi="돋움" w:hint="eastAsia"/>
          <w:sz w:val="20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lastRenderedPageBreak/>
        <w:t>자기소개 (500자 내외)</w:t>
      </w:r>
    </w:p>
    <w:tbl>
      <w:tblPr>
        <w:tblStyle w:val="a4"/>
        <w:tblW w:w="9776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9776"/>
      </w:tblGrid>
      <w:tr w:rsidR="00A80AA1" w:rsidRPr="00697BD3" w:rsidTr="00E7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54"/>
        </w:trPr>
        <w:tc>
          <w:tcPr>
            <w:tcW w:w="9776" w:type="dxa"/>
          </w:tcPr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697BD3" w:rsidRPr="00697BD3" w:rsidRDefault="00697BD3" w:rsidP="00697BD3">
            <w:pPr>
              <w:jc w:val="left"/>
              <w:rPr>
                <w:rFonts w:ascii="돋움" w:eastAsia="돋움" w:hAnsi="돋움" w:hint="eastAsia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center"/>
        <w:rPr>
          <w:rFonts w:ascii="돋움" w:hAnsi="돋움"/>
          <w:sz w:val="20"/>
          <w:szCs w:val="20"/>
        </w:rPr>
      </w:pPr>
    </w:p>
    <w:p w:rsidR="00E75AC6" w:rsidRPr="00ED6A51" w:rsidRDefault="00E75AC6" w:rsidP="00A80AA1">
      <w:pPr>
        <w:jc w:val="center"/>
        <w:rPr>
          <w:rFonts w:ascii="돋움" w:hAnsi="돋움" w:hint="eastAsia"/>
          <w:sz w:val="22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활동계획 및 포부 (500자 내외)</w:t>
      </w:r>
    </w:p>
    <w:tbl>
      <w:tblPr>
        <w:tblStyle w:val="a4"/>
        <w:tblW w:w="9776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9776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776" w:type="dxa"/>
          </w:tcPr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 w:hint="eastAsia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center"/>
        <w:rPr>
          <w:rFonts w:ascii="돋움" w:eastAsia="돋움" w:hAnsi="돋움"/>
          <w:color w:val="808080" w:themeColor="background1" w:themeShade="80"/>
          <w:sz w:val="20"/>
          <w:szCs w:val="20"/>
        </w:rPr>
      </w:pPr>
    </w:p>
    <w:p w:rsidR="00E75AC6" w:rsidRPr="00E75AC6" w:rsidRDefault="00E75AC6" w:rsidP="00A80AA1">
      <w:pPr>
        <w:jc w:val="center"/>
        <w:rPr>
          <w:rFonts w:ascii="돋움" w:eastAsia="돋움" w:hAnsi="돋움"/>
          <w:color w:val="808080" w:themeColor="background1" w:themeShade="80"/>
          <w:sz w:val="20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수상내역 및 동아리 활동 등 기타 활동 경력</w:t>
      </w:r>
    </w:p>
    <w:tbl>
      <w:tblPr>
        <w:tblStyle w:val="a4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893"/>
        <w:gridCol w:w="1825"/>
        <w:gridCol w:w="4905"/>
      </w:tblGrid>
      <w:tr w:rsidR="00A80AA1" w:rsidRPr="00697BD3" w:rsidTr="00E7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4"/>
        </w:trPr>
        <w:tc>
          <w:tcPr>
            <w:tcW w:w="2943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대회 명 / 활동 명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수상내역</w:t>
            </w:r>
          </w:p>
        </w:tc>
        <w:tc>
          <w:tcPr>
            <w:tcW w:w="4990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수상일 / 활동기간</w:t>
            </w:r>
          </w:p>
        </w:tc>
      </w:tr>
      <w:tr w:rsidR="00A80AA1" w:rsidRPr="00697BD3" w:rsidTr="00E75AC6">
        <w:trPr>
          <w:trHeight w:val="516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E75AC6">
        <w:trPr>
          <w:trHeight w:val="496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E75AC6">
        <w:trPr>
          <w:trHeight w:val="490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Pr="00697BD3" w:rsidRDefault="00A80AA1" w:rsidP="00A80AA1">
      <w:pPr>
        <w:pStyle w:val="af1"/>
        <w:ind w:leftChars="0" w:left="0"/>
        <w:jc w:val="center"/>
        <w:rPr>
          <w:rFonts w:ascii="돋움" w:eastAsia="돋움" w:hAnsi="돋움"/>
          <w:sz w:val="20"/>
          <w:szCs w:val="20"/>
        </w:rPr>
      </w:pPr>
    </w:p>
    <w:p w:rsidR="00A80AA1" w:rsidRPr="00697BD3" w:rsidRDefault="00A80AA1" w:rsidP="00E75AC6">
      <w:pPr>
        <w:pStyle w:val="af1"/>
        <w:ind w:leftChars="0" w:left="0" w:firstLineChars="1100" w:firstLine="2200"/>
        <w:jc w:val="right"/>
        <w:rPr>
          <w:rFonts w:ascii="돋움" w:eastAsia="돋움" w:hAnsi="돋움"/>
          <w:sz w:val="20"/>
          <w:szCs w:val="20"/>
        </w:rPr>
      </w:pPr>
      <w:r w:rsidRPr="00697BD3">
        <w:rPr>
          <w:rFonts w:ascii="돋움" w:eastAsia="돋움" w:hAnsi="돋움" w:hint="eastAsia"/>
          <w:sz w:val="20"/>
          <w:szCs w:val="20"/>
        </w:rPr>
        <w:t>위 기재 내용은 모두 사실임을 서명합니다.</w:t>
      </w:r>
    </w:p>
    <w:p w:rsidR="00A80AA1" w:rsidRPr="00697BD3" w:rsidRDefault="00A80AA1" w:rsidP="00E75AC6">
      <w:pPr>
        <w:pStyle w:val="af1"/>
        <w:ind w:leftChars="0" w:left="0"/>
        <w:jc w:val="right"/>
        <w:rPr>
          <w:rFonts w:ascii="돋움" w:eastAsia="돋움" w:hAnsi="돋움"/>
          <w:sz w:val="20"/>
          <w:szCs w:val="20"/>
        </w:rPr>
      </w:pPr>
      <w:r w:rsidRPr="00697BD3">
        <w:rPr>
          <w:rFonts w:ascii="돋움" w:eastAsia="돋움" w:hAnsi="돋움" w:hint="eastAsia"/>
          <w:sz w:val="20"/>
          <w:szCs w:val="20"/>
        </w:rPr>
        <w:t>2016년    월    일</w:t>
      </w:r>
    </w:p>
    <w:p w:rsidR="00A80AA1" w:rsidRPr="00697BD3" w:rsidRDefault="00A80AA1" w:rsidP="00E75AC6">
      <w:pPr>
        <w:pStyle w:val="af1"/>
        <w:ind w:leftChars="0" w:left="0" w:firstLineChars="2400" w:firstLine="4800"/>
        <w:jc w:val="right"/>
        <w:rPr>
          <w:rFonts w:ascii="돋움" w:eastAsia="돋움" w:hAnsi="돋움"/>
          <w:sz w:val="20"/>
          <w:szCs w:val="20"/>
        </w:rPr>
      </w:pPr>
    </w:p>
    <w:p w:rsidR="00BD29E4" w:rsidRPr="00697BD3" w:rsidRDefault="00A80AA1" w:rsidP="00ED6A51">
      <w:pPr>
        <w:pStyle w:val="af1"/>
        <w:ind w:leftChars="0" w:left="0" w:firstLineChars="2400" w:firstLine="4800"/>
        <w:jc w:val="right"/>
        <w:rPr>
          <w:rFonts w:ascii="돋움" w:eastAsia="돋움" w:hAnsi="돋움"/>
          <w:color w:val="0D0D0D"/>
          <w:sz w:val="20"/>
          <w:szCs w:val="20"/>
          <w:lang w:eastAsia="ko-KR"/>
        </w:rPr>
      </w:pPr>
      <w:r w:rsidRPr="00697BD3">
        <w:rPr>
          <w:rFonts w:ascii="돋움" w:eastAsia="돋움" w:hAnsi="돋움" w:hint="eastAsia"/>
          <w:sz w:val="20"/>
          <w:szCs w:val="20"/>
        </w:rPr>
        <w:t>(서명)</w:t>
      </w:r>
    </w:p>
    <w:sectPr w:rsidR="00BD29E4" w:rsidRPr="00697BD3" w:rsidSect="00A80AA1">
      <w:headerReference w:type="default" r:id="rId8"/>
      <w:pgSz w:w="11906" w:h="16838" w:code="9"/>
      <w:pgMar w:top="1440" w:right="1080" w:bottom="1440" w:left="108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A89" w:rsidRDefault="007C2A89">
      <w:r>
        <w:separator/>
      </w:r>
    </w:p>
  </w:endnote>
  <w:endnote w:type="continuationSeparator" w:id="0">
    <w:p w:rsidR="007C2A89" w:rsidRDefault="007C2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nnheiser-Book">
    <w:altName w:val="Corbel"/>
    <w:panose1 w:val="020B0500000000000000"/>
    <w:charset w:val="00"/>
    <w:family w:val="swiss"/>
    <w:pitch w:val="variable"/>
    <w:sig w:usb0="8000002F" w:usb1="10000048" w:usb2="00000000" w:usb3="00000000" w:csb0="00000013" w:csb1="00000000"/>
  </w:font>
  <w:font w:name="Sennheiser-Bold">
    <w:altName w:val="Corbel"/>
    <w:panose1 w:val="020B0500000000000000"/>
    <w:charset w:val="00"/>
    <w:family w:val="swiss"/>
    <w:pitch w:val="variable"/>
    <w:sig w:usb0="8000002F" w:usb1="1000004A" w:usb2="00000000" w:usb3="00000000" w:csb0="0000001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A89" w:rsidRDefault="007C2A89">
      <w:r>
        <w:separator/>
      </w:r>
    </w:p>
  </w:footnote>
  <w:footnote w:type="continuationSeparator" w:id="0">
    <w:p w:rsidR="007C2A89" w:rsidRDefault="007C2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CCA" w:rsidRDefault="00191001" w:rsidP="00F11385">
    <w:pPr>
      <w:pStyle w:val="a5"/>
    </w:pPr>
    <w:r>
      <w:rPr>
        <w:noProof/>
        <w:lang w:val="en-US" w:eastAsia="ko-KR"/>
      </w:rPr>
      <w:drawing>
        <wp:inline distT="0" distB="0" distL="0" distR="0">
          <wp:extent cx="7610475" cy="1216025"/>
          <wp:effectExtent l="0" t="0" r="9525" b="3175"/>
          <wp:docPr id="2" name="그림 2" descr="Kopf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pf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21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6BEB7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4424D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93EF1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350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63672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1AAC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78B8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9C5F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87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F0A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012B3A"/>
    <w:multiLevelType w:val="hybridMultilevel"/>
    <w:tmpl w:val="FF66A1D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08B35BEE"/>
    <w:multiLevelType w:val="multilevel"/>
    <w:tmpl w:val="2552FDCA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Garamond" w:hAnsi="Garamond" w:hint="default"/>
        <w:b w:val="0"/>
        <w:i w:val="0"/>
        <w:sz w:val="20"/>
      </w:rPr>
    </w:lvl>
    <w:lvl w:ilvl="1">
      <w:start w:val="1"/>
      <w:numFmt w:val="bullet"/>
      <w:lvlText w:val="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9413C8D"/>
    <w:multiLevelType w:val="multilevel"/>
    <w:tmpl w:val="7A6601C0"/>
    <w:styleLink w:val="List0"/>
    <w:lvl w:ilvl="0">
      <w:numFmt w:val="bullet"/>
      <w:lvlText w:val="■"/>
      <w:lvlJc w:val="left"/>
      <w:pPr>
        <w:tabs>
          <w:tab w:val="num" w:pos="500"/>
        </w:tabs>
        <w:ind w:left="500" w:hanging="500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 w:eastAsia="ko-KR"/>
      </w:rPr>
    </w:lvl>
    <w:lvl w:ilvl="1">
      <w:start w:val="1"/>
      <w:numFmt w:val="bullet"/>
      <w:lvlText w:val="■"/>
      <w:lvlJc w:val="left"/>
      <w:pPr>
        <w:tabs>
          <w:tab w:val="num" w:pos="733"/>
        </w:tabs>
        <w:ind w:left="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133"/>
        </w:tabs>
        <w:ind w:left="1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533"/>
        </w:tabs>
        <w:ind w:left="1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933"/>
        </w:tabs>
        <w:ind w:left="19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333"/>
        </w:tabs>
        <w:ind w:left="23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733"/>
        </w:tabs>
        <w:ind w:left="2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133"/>
        </w:tabs>
        <w:ind w:left="3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533"/>
        </w:tabs>
        <w:ind w:left="3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13" w15:restartNumberingAfterBreak="0">
    <w:nsid w:val="0B932BB5"/>
    <w:multiLevelType w:val="multilevel"/>
    <w:tmpl w:val="FB58F5D6"/>
    <w:lvl w:ilvl="0">
      <w:numFmt w:val="bullet"/>
      <w:lvlText w:val="■"/>
      <w:lvlJc w:val="left"/>
      <w:pPr>
        <w:tabs>
          <w:tab w:val="num" w:pos="417"/>
        </w:tabs>
        <w:ind w:left="417" w:hanging="417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</w:rPr>
    </w:lvl>
    <w:lvl w:ilvl="1">
      <w:start w:val="1"/>
      <w:numFmt w:val="bullet"/>
      <w:lvlText w:val="■"/>
      <w:lvlJc w:val="left"/>
      <w:pPr>
        <w:tabs>
          <w:tab w:val="num" w:pos="678"/>
        </w:tabs>
        <w:ind w:left="678" w:hanging="277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2">
      <w:start w:val="1"/>
      <w:numFmt w:val="bullet"/>
      <w:lvlText w:val="◆"/>
      <w:lvlJc w:val="left"/>
      <w:pPr>
        <w:tabs>
          <w:tab w:val="num" w:pos="1078"/>
        </w:tabs>
        <w:ind w:left="1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3">
      <w:start w:val="1"/>
      <w:numFmt w:val="bullet"/>
      <w:lvlText w:val="●"/>
      <w:lvlJc w:val="left"/>
      <w:pPr>
        <w:tabs>
          <w:tab w:val="num" w:pos="1478"/>
        </w:tabs>
        <w:ind w:left="1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4">
      <w:start w:val="1"/>
      <w:numFmt w:val="bullet"/>
      <w:lvlText w:val="■"/>
      <w:lvlJc w:val="left"/>
      <w:pPr>
        <w:tabs>
          <w:tab w:val="num" w:pos="1878"/>
        </w:tabs>
        <w:ind w:left="18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5">
      <w:start w:val="1"/>
      <w:numFmt w:val="bullet"/>
      <w:lvlText w:val="◆"/>
      <w:lvlJc w:val="left"/>
      <w:pPr>
        <w:tabs>
          <w:tab w:val="num" w:pos="2278"/>
        </w:tabs>
        <w:ind w:left="22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6">
      <w:start w:val="1"/>
      <w:numFmt w:val="bullet"/>
      <w:lvlText w:val="●"/>
      <w:lvlJc w:val="left"/>
      <w:pPr>
        <w:tabs>
          <w:tab w:val="num" w:pos="2678"/>
        </w:tabs>
        <w:ind w:left="26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7">
      <w:start w:val="1"/>
      <w:numFmt w:val="bullet"/>
      <w:lvlText w:val="■"/>
      <w:lvlJc w:val="left"/>
      <w:pPr>
        <w:tabs>
          <w:tab w:val="num" w:pos="3078"/>
        </w:tabs>
        <w:ind w:left="3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8">
      <w:start w:val="1"/>
      <w:numFmt w:val="bullet"/>
      <w:lvlText w:val="◆"/>
      <w:lvlJc w:val="left"/>
      <w:pPr>
        <w:tabs>
          <w:tab w:val="num" w:pos="3478"/>
        </w:tabs>
        <w:ind w:left="3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</w:abstractNum>
  <w:abstractNum w:abstractNumId="14" w15:restartNumberingAfterBreak="0">
    <w:nsid w:val="10136AF1"/>
    <w:multiLevelType w:val="multilevel"/>
    <w:tmpl w:val="BB4E214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bullet"/>
      <w:lvlText w:val=""/>
      <w:lvlJc w:val="left"/>
      <w:pPr>
        <w:tabs>
          <w:tab w:val="num" w:pos="851"/>
        </w:tabs>
        <w:ind w:left="851" w:hanging="284"/>
      </w:pPr>
      <w:rPr>
        <w:rFonts w:ascii="Wingdings" w:hAnsi="Wingdings" w:cs="Times New Roman" w:hint="default"/>
        <w:color w:val="0096D6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5" w15:restartNumberingAfterBreak="0">
    <w:nsid w:val="10ED0F06"/>
    <w:multiLevelType w:val="multilevel"/>
    <w:tmpl w:val="8E7CADC8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191"/>
        </w:tabs>
        <w:ind w:left="1191" w:hanging="1191"/>
      </w:pPr>
      <w:rPr>
        <w:rFonts w:hint="default"/>
      </w:rPr>
    </w:lvl>
  </w:abstractNum>
  <w:abstractNum w:abstractNumId="16" w15:restartNumberingAfterBreak="0">
    <w:nsid w:val="16D1077A"/>
    <w:multiLevelType w:val="multilevel"/>
    <w:tmpl w:val="8164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CB13AE"/>
    <w:multiLevelType w:val="multilevel"/>
    <w:tmpl w:val="F3FEE1F8"/>
    <w:lvl w:ilvl="0">
      <w:start w:val="1"/>
      <w:numFmt w:val="upperLetter"/>
      <w:lvlText w:val="%1."/>
      <w:lvlJc w:val="left"/>
      <w:pPr>
        <w:tabs>
          <w:tab w:val="num" w:pos="0"/>
        </w:tabs>
        <w:ind w:left="0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8" w15:restartNumberingAfterBreak="0">
    <w:nsid w:val="1DCE2663"/>
    <w:multiLevelType w:val="multilevel"/>
    <w:tmpl w:val="B6A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881978"/>
    <w:multiLevelType w:val="multilevel"/>
    <w:tmpl w:val="7256A706"/>
    <w:lvl w:ilvl="0">
      <w:numFmt w:val="bullet"/>
      <w:lvlText w:val="■"/>
      <w:lvlJc w:val="left"/>
      <w:pPr>
        <w:tabs>
          <w:tab w:val="num" w:pos="417"/>
        </w:tabs>
        <w:ind w:left="417" w:hanging="417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ko-KR" w:eastAsia="ko-KR"/>
      </w:rPr>
    </w:lvl>
    <w:lvl w:ilvl="1">
      <w:start w:val="1"/>
      <w:numFmt w:val="bullet"/>
      <w:lvlText w:val="■"/>
      <w:lvlJc w:val="left"/>
      <w:pPr>
        <w:tabs>
          <w:tab w:val="num" w:pos="678"/>
        </w:tabs>
        <w:ind w:left="678" w:hanging="277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078"/>
        </w:tabs>
        <w:ind w:left="1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478"/>
        </w:tabs>
        <w:ind w:left="1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878"/>
        </w:tabs>
        <w:ind w:left="18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278"/>
        </w:tabs>
        <w:ind w:left="22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678"/>
        </w:tabs>
        <w:ind w:left="26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078"/>
        </w:tabs>
        <w:ind w:left="3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478"/>
        </w:tabs>
        <w:ind w:left="3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20" w15:restartNumberingAfterBreak="0">
    <w:nsid w:val="270E0B28"/>
    <w:multiLevelType w:val="hybridMultilevel"/>
    <w:tmpl w:val="8BA81AEA"/>
    <w:lvl w:ilvl="0" w:tplc="554CAEF8">
      <w:start w:val="1"/>
      <w:numFmt w:val="upperLetter"/>
      <w:lvlText w:val="%1"/>
      <w:lvlJc w:val="left"/>
      <w:pPr>
        <w:tabs>
          <w:tab w:val="num" w:pos="0"/>
        </w:tabs>
        <w:ind w:left="0" w:hanging="851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8C14FC"/>
    <w:multiLevelType w:val="multilevel"/>
    <w:tmpl w:val="7AA8F178"/>
    <w:name w:val="BulletsTemplate"/>
    <w:lvl w:ilvl="0">
      <w:start w:val="1"/>
      <w:numFmt w:val="bullet"/>
      <w:lvlText w:val="•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color w:val="8D979B"/>
        <w:sz w:val="22"/>
        <w:szCs w:val="22"/>
      </w:rPr>
    </w:lvl>
    <w:lvl w:ilvl="1">
      <w:start w:val="1"/>
      <w:numFmt w:val="bullet"/>
      <w:lvlText w:val="–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 w:hint="default"/>
        <w:b w:val="0"/>
        <w:i w:val="0"/>
        <w:color w:val="8D979B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  <w:b w:val="0"/>
        <w:i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97"/>
      </w:pPr>
      <w:rPr>
        <w:rFonts w:ascii="Symbol" w:hAnsi="Symbol" w:hint="default"/>
        <w:b w:val="0"/>
        <w:i w:val="0"/>
        <w:sz w:val="22"/>
      </w:rPr>
    </w:lvl>
    <w:lvl w:ilvl="4">
      <w:start w:val="1"/>
      <w:numFmt w:val="bullet"/>
      <w:lvlText w:val=""/>
      <w:lvlJc w:val="left"/>
      <w:pPr>
        <w:tabs>
          <w:tab w:val="num" w:pos="1985"/>
        </w:tabs>
        <w:ind w:left="1985" w:hanging="397"/>
      </w:pPr>
      <w:rPr>
        <w:rFonts w:ascii="Symbol" w:hAnsi="Symbol" w:hint="default"/>
        <w:b w:val="0"/>
        <w:i w:val="0"/>
        <w:sz w:val="22"/>
      </w:rPr>
    </w:lvl>
    <w:lvl w:ilvl="5">
      <w:start w:val="1"/>
      <w:numFmt w:val="bullet"/>
      <w:lvlText w:val=""/>
      <w:lvlJc w:val="left"/>
      <w:pPr>
        <w:tabs>
          <w:tab w:val="num" w:pos="2382"/>
        </w:tabs>
        <w:ind w:left="2382" w:hanging="397"/>
      </w:pPr>
      <w:rPr>
        <w:rFonts w:ascii="Symbol" w:hAnsi="Symbol" w:hint="default"/>
        <w:b w:val="0"/>
        <w:i w:val="0"/>
        <w:sz w:val="22"/>
      </w:rPr>
    </w:lvl>
    <w:lvl w:ilvl="6">
      <w:start w:val="1"/>
      <w:numFmt w:val="bullet"/>
      <w:lvlText w:val=""/>
      <w:lvlJc w:val="left"/>
      <w:pPr>
        <w:tabs>
          <w:tab w:val="num" w:pos="2778"/>
        </w:tabs>
        <w:ind w:left="2778" w:hanging="396"/>
      </w:pPr>
      <w:rPr>
        <w:rFonts w:ascii="Symbol" w:hAnsi="Symbol" w:hint="default"/>
        <w:b w:val="0"/>
        <w:i w:val="0"/>
        <w:sz w:val="22"/>
      </w:rPr>
    </w:lvl>
    <w:lvl w:ilvl="7">
      <w:start w:val="1"/>
      <w:numFmt w:val="bullet"/>
      <w:lvlText w:val="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b w:val="0"/>
        <w:i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572"/>
        </w:tabs>
        <w:ind w:left="3572" w:hanging="397"/>
      </w:pPr>
      <w:rPr>
        <w:rFonts w:ascii="Symbol" w:hAnsi="Symbol" w:hint="default"/>
        <w:b w:val="0"/>
        <w:i w:val="0"/>
        <w:sz w:val="22"/>
      </w:rPr>
    </w:lvl>
  </w:abstractNum>
  <w:abstractNum w:abstractNumId="22" w15:restartNumberingAfterBreak="0">
    <w:nsid w:val="2A094A14"/>
    <w:multiLevelType w:val="multilevel"/>
    <w:tmpl w:val="D3388588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cs="Times New Roman" w:hint="default"/>
        <w:color w:val="0096D6"/>
      </w:rPr>
    </w:lvl>
    <w:lvl w:ilvl="1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cs="Times New Roman" w:hint="default"/>
        <w:color w:val="0096D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3" w15:restartNumberingAfterBreak="0">
    <w:nsid w:val="2AB22975"/>
    <w:multiLevelType w:val="multilevel"/>
    <w:tmpl w:val="FE5E258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pacing w:val="8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  <w:rPr>
        <w:rFonts w:ascii="Arial" w:hAnsi="Arial" w:cs="Arial" w:hint="default"/>
        <w:b w:val="0"/>
        <w:i w:val="0"/>
        <w:spacing w:val="8"/>
        <w:sz w:val="18"/>
        <w:szCs w:val="18"/>
      </w:rPr>
    </w:lvl>
    <w:lvl w:ilvl="2">
      <w:start w:val="1"/>
      <w:numFmt w:val="lowerLetter"/>
      <w:lvlText w:val="%3."/>
      <w:lvlJc w:val="left"/>
      <w:pPr>
        <w:tabs>
          <w:tab w:val="num" w:pos="1475"/>
        </w:tabs>
        <w:ind w:left="1475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72"/>
        </w:tabs>
        <w:ind w:left="1872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2269"/>
        </w:tabs>
        <w:ind w:left="2269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lowerRoman"/>
      <w:lvlText w:val="%6)"/>
      <w:lvlJc w:val="left"/>
      <w:pPr>
        <w:tabs>
          <w:tab w:val="num" w:pos="2666"/>
        </w:tabs>
        <w:ind w:left="2666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6">
      <w:start w:val="1"/>
      <w:numFmt w:val="lowerLetter"/>
      <w:lvlText w:val="%7)"/>
      <w:lvlJc w:val="left"/>
      <w:pPr>
        <w:tabs>
          <w:tab w:val="num" w:pos="3062"/>
        </w:tabs>
        <w:ind w:left="3062" w:hanging="396"/>
      </w:pPr>
      <w:rPr>
        <w:rFonts w:ascii="Times New Roman" w:hAnsi="Times New Roman" w:cs="Times New Roman" w:hint="default"/>
        <w:b w:val="0"/>
        <w:i w:val="0"/>
        <w:sz w:val="22"/>
      </w:rPr>
    </w:lvl>
    <w:lvl w:ilvl="7">
      <w:start w:val="1"/>
      <w:numFmt w:val="decimal"/>
      <w:lvlText w:val="%8)"/>
      <w:lvlJc w:val="left"/>
      <w:pPr>
        <w:tabs>
          <w:tab w:val="num" w:pos="3459"/>
        </w:tabs>
        <w:ind w:left="3459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8">
      <w:start w:val="1"/>
      <w:numFmt w:val="lowerLetter"/>
      <w:lvlText w:val="%9)"/>
      <w:lvlJc w:val="left"/>
      <w:pPr>
        <w:tabs>
          <w:tab w:val="num" w:pos="3856"/>
        </w:tabs>
        <w:ind w:left="3856" w:hanging="397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316A77D2"/>
    <w:multiLevelType w:val="multilevel"/>
    <w:tmpl w:val="1C82F69C"/>
    <w:lvl w:ilvl="0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Cs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</w:abstractNum>
  <w:abstractNum w:abstractNumId="25" w15:restartNumberingAfterBreak="0">
    <w:nsid w:val="32F52F2C"/>
    <w:multiLevelType w:val="multilevel"/>
    <w:tmpl w:val="8164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016C5"/>
    <w:multiLevelType w:val="multilevel"/>
    <w:tmpl w:val="744E5B96"/>
    <w:styleLink w:val="List1"/>
    <w:lvl w:ilvl="0">
      <w:numFmt w:val="bullet"/>
      <w:lvlText w:val="■"/>
      <w:lvlJc w:val="left"/>
      <w:pPr>
        <w:tabs>
          <w:tab w:val="num" w:pos="463"/>
        </w:tabs>
        <w:ind w:left="463" w:hanging="463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/>
      </w:rPr>
    </w:lvl>
    <w:lvl w:ilvl="1">
      <w:start w:val="1"/>
      <w:numFmt w:val="bullet"/>
      <w:lvlText w:val="■"/>
      <w:lvlJc w:val="left"/>
      <w:pPr>
        <w:tabs>
          <w:tab w:val="num" w:pos="632"/>
        </w:tabs>
        <w:ind w:left="632" w:hanging="231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2">
      <w:start w:val="1"/>
      <w:numFmt w:val="bullet"/>
      <w:lvlText w:val="◆"/>
      <w:lvlJc w:val="left"/>
      <w:pPr>
        <w:tabs>
          <w:tab w:val="num" w:pos="1032"/>
        </w:tabs>
        <w:ind w:left="1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3">
      <w:start w:val="1"/>
      <w:numFmt w:val="bullet"/>
      <w:lvlText w:val="●"/>
      <w:lvlJc w:val="left"/>
      <w:pPr>
        <w:tabs>
          <w:tab w:val="num" w:pos="1432"/>
        </w:tabs>
        <w:ind w:left="1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4">
      <w:start w:val="1"/>
      <w:numFmt w:val="bullet"/>
      <w:lvlText w:val="■"/>
      <w:lvlJc w:val="left"/>
      <w:pPr>
        <w:tabs>
          <w:tab w:val="num" w:pos="1832"/>
        </w:tabs>
        <w:ind w:left="18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5">
      <w:start w:val="1"/>
      <w:numFmt w:val="bullet"/>
      <w:lvlText w:val="◆"/>
      <w:lvlJc w:val="left"/>
      <w:pPr>
        <w:tabs>
          <w:tab w:val="num" w:pos="2232"/>
        </w:tabs>
        <w:ind w:left="22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6">
      <w:start w:val="1"/>
      <w:numFmt w:val="bullet"/>
      <w:lvlText w:val="●"/>
      <w:lvlJc w:val="left"/>
      <w:pPr>
        <w:tabs>
          <w:tab w:val="num" w:pos="2632"/>
        </w:tabs>
        <w:ind w:left="26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7">
      <w:start w:val="1"/>
      <w:numFmt w:val="bullet"/>
      <w:lvlText w:val="■"/>
      <w:lvlJc w:val="left"/>
      <w:pPr>
        <w:tabs>
          <w:tab w:val="num" w:pos="3032"/>
        </w:tabs>
        <w:ind w:left="3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8">
      <w:start w:val="1"/>
      <w:numFmt w:val="bullet"/>
      <w:lvlText w:val="◆"/>
      <w:lvlJc w:val="left"/>
      <w:pPr>
        <w:tabs>
          <w:tab w:val="num" w:pos="3432"/>
        </w:tabs>
        <w:ind w:left="3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</w:abstractNum>
  <w:abstractNum w:abstractNumId="27" w15:restartNumberingAfterBreak="0">
    <w:nsid w:val="3945595A"/>
    <w:multiLevelType w:val="multilevel"/>
    <w:tmpl w:val="F6FA9840"/>
    <w:lvl w:ilvl="0">
      <w:start w:val="1"/>
      <w:numFmt w:val="upperRoman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8" w15:restartNumberingAfterBreak="0">
    <w:nsid w:val="3947258E"/>
    <w:multiLevelType w:val="multilevel"/>
    <w:tmpl w:val="D9B20B2A"/>
    <w:lvl w:ilvl="0">
      <w:start w:val="1"/>
      <w:numFmt w:val="bullet"/>
      <w:lvlText w:val=""/>
      <w:lvlJc w:val="left"/>
      <w:pPr>
        <w:tabs>
          <w:tab w:val="num" w:pos="463"/>
        </w:tabs>
        <w:ind w:left="463" w:hanging="463"/>
      </w:pPr>
      <w:rPr>
        <w:rFonts w:ascii="Wingdings" w:hAnsi="Wingdings" w:hint="default"/>
        <w:b/>
        <w:bCs/>
        <w:color w:val="0D0D0D"/>
        <w:position w:val="0"/>
        <w:sz w:val="24"/>
        <w:szCs w:val="24"/>
        <w:u w:color="0D0D0D"/>
        <w:lang w:val="en-US"/>
      </w:rPr>
    </w:lvl>
    <w:lvl w:ilvl="1">
      <w:start w:val="1"/>
      <w:numFmt w:val="bullet"/>
      <w:lvlText w:val="■"/>
      <w:lvlJc w:val="left"/>
      <w:pPr>
        <w:tabs>
          <w:tab w:val="num" w:pos="632"/>
        </w:tabs>
        <w:ind w:left="632" w:hanging="231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2">
      <w:start w:val="1"/>
      <w:numFmt w:val="bullet"/>
      <w:lvlText w:val="◆"/>
      <w:lvlJc w:val="left"/>
      <w:pPr>
        <w:tabs>
          <w:tab w:val="num" w:pos="1032"/>
        </w:tabs>
        <w:ind w:left="1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3">
      <w:start w:val="1"/>
      <w:numFmt w:val="bullet"/>
      <w:lvlText w:val="●"/>
      <w:lvlJc w:val="left"/>
      <w:pPr>
        <w:tabs>
          <w:tab w:val="num" w:pos="1432"/>
        </w:tabs>
        <w:ind w:left="1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4">
      <w:start w:val="1"/>
      <w:numFmt w:val="bullet"/>
      <w:lvlText w:val="■"/>
      <w:lvlJc w:val="left"/>
      <w:pPr>
        <w:tabs>
          <w:tab w:val="num" w:pos="1832"/>
        </w:tabs>
        <w:ind w:left="18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5">
      <w:start w:val="1"/>
      <w:numFmt w:val="bullet"/>
      <w:lvlText w:val="◆"/>
      <w:lvlJc w:val="left"/>
      <w:pPr>
        <w:tabs>
          <w:tab w:val="num" w:pos="2232"/>
        </w:tabs>
        <w:ind w:left="22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6">
      <w:start w:val="1"/>
      <w:numFmt w:val="bullet"/>
      <w:lvlText w:val="●"/>
      <w:lvlJc w:val="left"/>
      <w:pPr>
        <w:tabs>
          <w:tab w:val="num" w:pos="2632"/>
        </w:tabs>
        <w:ind w:left="26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7">
      <w:start w:val="1"/>
      <w:numFmt w:val="bullet"/>
      <w:lvlText w:val="■"/>
      <w:lvlJc w:val="left"/>
      <w:pPr>
        <w:tabs>
          <w:tab w:val="num" w:pos="3032"/>
        </w:tabs>
        <w:ind w:left="3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8">
      <w:start w:val="1"/>
      <w:numFmt w:val="bullet"/>
      <w:lvlText w:val="◆"/>
      <w:lvlJc w:val="left"/>
      <w:pPr>
        <w:tabs>
          <w:tab w:val="num" w:pos="3432"/>
        </w:tabs>
        <w:ind w:left="3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</w:abstractNum>
  <w:abstractNum w:abstractNumId="29" w15:restartNumberingAfterBreak="0">
    <w:nsid w:val="471D72EA"/>
    <w:multiLevelType w:val="multilevel"/>
    <w:tmpl w:val="CDE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7F225E"/>
    <w:multiLevelType w:val="multilevel"/>
    <w:tmpl w:val="6E3EBABE"/>
    <w:lvl w:ilvl="0">
      <w:start w:val="1"/>
      <w:numFmt w:val="bullet"/>
      <w:lvlText w:val="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</w:rPr>
    </w:lvl>
    <w:lvl w:ilvl="1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</w:rPr>
    </w:lvl>
    <w:lvl w:ilvl="2">
      <w:start w:val="1"/>
      <w:numFmt w:val="bullet"/>
      <w:lvlText w:val=""/>
      <w:lvlJc w:val="left"/>
      <w:pPr>
        <w:tabs>
          <w:tab w:val="num" w:pos="1701"/>
        </w:tabs>
        <w:ind w:left="284" w:firstLine="113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4BBC420A"/>
    <w:multiLevelType w:val="multilevel"/>
    <w:tmpl w:val="DD1E4A06"/>
    <w:lvl w:ilvl="0">
      <w:start w:val="1"/>
      <w:numFmt w:val="decimal"/>
      <w:pStyle w:val="CopytextNumb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2">
      <w:start w:val="1"/>
      <w:numFmt w:val="bullet"/>
      <w:lvlText w:val=""/>
      <w:lvlJc w:val="left"/>
      <w:pPr>
        <w:tabs>
          <w:tab w:val="num" w:pos="964"/>
        </w:tabs>
        <w:ind w:left="964" w:hanging="284"/>
      </w:pPr>
      <w:rPr>
        <w:rFonts w:ascii="Wingdings" w:hAnsi="Wingdings" w:cs="Times New Roman" w:hint="default"/>
        <w:color w:val="0096D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2" w15:restartNumberingAfterBreak="0">
    <w:nsid w:val="4FC2140A"/>
    <w:multiLevelType w:val="hybridMultilevel"/>
    <w:tmpl w:val="8F68ED88"/>
    <w:lvl w:ilvl="0" w:tplc="F9969054">
      <w:numFmt w:val="bullet"/>
      <w:lvlText w:val="■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547543E3"/>
    <w:multiLevelType w:val="hybridMultilevel"/>
    <w:tmpl w:val="17186EAC"/>
    <w:lvl w:ilvl="0" w:tplc="56B6F6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3441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4C1C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946F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273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76C8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DEE7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38B1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54DD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41EFC"/>
    <w:multiLevelType w:val="multilevel"/>
    <w:tmpl w:val="CCFC858E"/>
    <w:lvl w:ilvl="0">
      <w:numFmt w:val="bullet"/>
      <w:lvlText w:val="■"/>
      <w:lvlJc w:val="left"/>
      <w:pPr>
        <w:tabs>
          <w:tab w:val="num" w:pos="500"/>
        </w:tabs>
        <w:ind w:left="500" w:hanging="500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 w:eastAsia="ko-KR"/>
      </w:rPr>
    </w:lvl>
    <w:lvl w:ilvl="1">
      <w:start w:val="1"/>
      <w:numFmt w:val="bullet"/>
      <w:lvlText w:val="■"/>
      <w:lvlJc w:val="left"/>
      <w:pPr>
        <w:tabs>
          <w:tab w:val="num" w:pos="733"/>
        </w:tabs>
        <w:ind w:left="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133"/>
        </w:tabs>
        <w:ind w:left="1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533"/>
        </w:tabs>
        <w:ind w:left="1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933"/>
        </w:tabs>
        <w:ind w:left="19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333"/>
        </w:tabs>
        <w:ind w:left="23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733"/>
        </w:tabs>
        <w:ind w:left="2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133"/>
        </w:tabs>
        <w:ind w:left="3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533"/>
        </w:tabs>
        <w:ind w:left="3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35" w15:restartNumberingAfterBreak="0">
    <w:nsid w:val="5D7A5303"/>
    <w:multiLevelType w:val="hybridMultilevel"/>
    <w:tmpl w:val="763EA244"/>
    <w:lvl w:ilvl="0" w:tplc="3CEEEC86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62DE25AC"/>
    <w:multiLevelType w:val="multilevel"/>
    <w:tmpl w:val="AB94D480"/>
    <w:lvl w:ilvl="0">
      <w:start w:val="1"/>
      <w:numFmt w:val="bullet"/>
      <w:pStyle w:val="Copytext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cs="Times New Roman" w:hint="default"/>
        <w:color w:val="0096D6"/>
        <w:sz w:val="20"/>
      </w:rPr>
    </w:lvl>
    <w:lvl w:ilvl="1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cs="Times New Roman" w:hint="default"/>
        <w:color w:val="0096D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7" w15:restartNumberingAfterBreak="0">
    <w:nsid w:val="6C7F0144"/>
    <w:multiLevelType w:val="hybridMultilevel"/>
    <w:tmpl w:val="18640A0E"/>
    <w:lvl w:ilvl="0" w:tplc="D9FC1B5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707330B6"/>
    <w:multiLevelType w:val="hybridMultilevel"/>
    <w:tmpl w:val="CA56F56E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9" w15:restartNumberingAfterBreak="0">
    <w:nsid w:val="7B814AAB"/>
    <w:multiLevelType w:val="hybridMultilevel"/>
    <w:tmpl w:val="8EF6D66C"/>
    <w:lvl w:ilvl="0" w:tplc="A4FCEEA0">
      <w:start w:val="1"/>
      <w:numFmt w:val="bullet"/>
      <w:lvlText w:val=""/>
      <w:lvlJc w:val="left"/>
      <w:pPr>
        <w:tabs>
          <w:tab w:val="num" w:pos="1072"/>
        </w:tabs>
        <w:ind w:left="1072" w:hanging="358"/>
      </w:pPr>
      <w:rPr>
        <w:rFonts w:ascii="Wingdings" w:hAnsi="Wingdings" w:hint="default"/>
        <w:color w:val="6666FF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C01EE"/>
    <w:multiLevelType w:val="multilevel"/>
    <w:tmpl w:val="8964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0"/>
  </w:num>
  <w:num w:numId="3">
    <w:abstractNumId w:val="20"/>
  </w:num>
  <w:num w:numId="4">
    <w:abstractNumId w:val="24"/>
  </w:num>
  <w:num w:numId="5">
    <w:abstractNumId w:val="23"/>
  </w:num>
  <w:num w:numId="6">
    <w:abstractNumId w:val="39"/>
  </w:num>
  <w:num w:numId="7">
    <w:abstractNumId w:val="17"/>
  </w:num>
  <w:num w:numId="8">
    <w:abstractNumId w:val="11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36"/>
  </w:num>
  <w:num w:numId="21">
    <w:abstractNumId w:val="29"/>
  </w:num>
  <w:num w:numId="22">
    <w:abstractNumId w:val="16"/>
  </w:num>
  <w:num w:numId="23">
    <w:abstractNumId w:val="25"/>
  </w:num>
  <w:num w:numId="24">
    <w:abstractNumId w:val="22"/>
  </w:num>
  <w:num w:numId="25">
    <w:abstractNumId w:val="31"/>
  </w:num>
  <w:num w:numId="26">
    <w:abstractNumId w:val="14"/>
  </w:num>
  <w:num w:numId="27">
    <w:abstractNumId w:val="33"/>
  </w:num>
  <w:num w:numId="28">
    <w:abstractNumId w:val="37"/>
  </w:num>
  <w:num w:numId="29">
    <w:abstractNumId w:val="38"/>
  </w:num>
  <w:num w:numId="30">
    <w:abstractNumId w:val="18"/>
  </w:num>
  <w:num w:numId="31">
    <w:abstractNumId w:val="40"/>
  </w:num>
  <w:num w:numId="32">
    <w:abstractNumId w:val="38"/>
  </w:num>
  <w:num w:numId="33">
    <w:abstractNumId w:val="10"/>
  </w:num>
  <w:num w:numId="34">
    <w:abstractNumId w:val="34"/>
  </w:num>
  <w:num w:numId="35">
    <w:abstractNumId w:val="12"/>
    <w:lvlOverride w:ilvl="0">
      <w:lvl w:ilvl="0">
        <w:numFmt w:val="bullet"/>
        <w:lvlText w:val="■"/>
        <w:lvlJc w:val="left"/>
        <w:pPr>
          <w:tabs>
            <w:tab w:val="num" w:pos="500"/>
          </w:tabs>
          <w:ind w:left="500" w:hanging="500"/>
        </w:pPr>
        <w:rPr>
          <w:rFonts w:ascii="Helvetica" w:eastAsia="Helvetica" w:hAnsi="Helvetica" w:cs="Helvetica"/>
          <w:b/>
          <w:bCs/>
          <w:color w:val="0D0D0D"/>
          <w:position w:val="0"/>
          <w:sz w:val="24"/>
          <w:szCs w:val="24"/>
          <w:u w:color="0D0D0D"/>
          <w:lang w:val="de-DE" w:eastAsia="ko-KR"/>
        </w:rPr>
      </w:lvl>
    </w:lvlOverride>
  </w:num>
  <w:num w:numId="36">
    <w:abstractNumId w:val="13"/>
  </w:num>
  <w:num w:numId="37">
    <w:abstractNumId w:val="19"/>
  </w:num>
  <w:num w:numId="38">
    <w:abstractNumId w:val="26"/>
  </w:num>
  <w:num w:numId="39">
    <w:abstractNumId w:val="12"/>
  </w:num>
  <w:num w:numId="40">
    <w:abstractNumId w:val="28"/>
  </w:num>
  <w:num w:numId="41">
    <w:abstractNumId w:val="35"/>
  </w:num>
  <w:num w:numId="42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7A"/>
    <w:rsid w:val="00002E67"/>
    <w:rsid w:val="00003D3D"/>
    <w:rsid w:val="00004CCA"/>
    <w:rsid w:val="00004D02"/>
    <w:rsid w:val="00007A77"/>
    <w:rsid w:val="00011D98"/>
    <w:rsid w:val="000124C0"/>
    <w:rsid w:val="00012B44"/>
    <w:rsid w:val="00013547"/>
    <w:rsid w:val="000142A9"/>
    <w:rsid w:val="00016DA7"/>
    <w:rsid w:val="000172EA"/>
    <w:rsid w:val="00020D74"/>
    <w:rsid w:val="00021A1E"/>
    <w:rsid w:val="00022614"/>
    <w:rsid w:val="000235D6"/>
    <w:rsid w:val="00023690"/>
    <w:rsid w:val="00024C39"/>
    <w:rsid w:val="00025069"/>
    <w:rsid w:val="0002739C"/>
    <w:rsid w:val="000277FE"/>
    <w:rsid w:val="00027CF6"/>
    <w:rsid w:val="0003097D"/>
    <w:rsid w:val="00031602"/>
    <w:rsid w:val="000321AD"/>
    <w:rsid w:val="00032868"/>
    <w:rsid w:val="000331F3"/>
    <w:rsid w:val="000359E7"/>
    <w:rsid w:val="0003651F"/>
    <w:rsid w:val="00040204"/>
    <w:rsid w:val="00040BDE"/>
    <w:rsid w:val="00044C79"/>
    <w:rsid w:val="00044FE5"/>
    <w:rsid w:val="00045AE1"/>
    <w:rsid w:val="00045E65"/>
    <w:rsid w:val="000460E5"/>
    <w:rsid w:val="000463A4"/>
    <w:rsid w:val="00046DF9"/>
    <w:rsid w:val="00047C93"/>
    <w:rsid w:val="00047D48"/>
    <w:rsid w:val="0005197C"/>
    <w:rsid w:val="0005283C"/>
    <w:rsid w:val="0005310E"/>
    <w:rsid w:val="0005350E"/>
    <w:rsid w:val="000544BB"/>
    <w:rsid w:val="00055553"/>
    <w:rsid w:val="00055C38"/>
    <w:rsid w:val="0005659C"/>
    <w:rsid w:val="00056C16"/>
    <w:rsid w:val="00057F2A"/>
    <w:rsid w:val="000605D1"/>
    <w:rsid w:val="00063433"/>
    <w:rsid w:val="00063B8E"/>
    <w:rsid w:val="00064399"/>
    <w:rsid w:val="000647A8"/>
    <w:rsid w:val="00064C50"/>
    <w:rsid w:val="0006501E"/>
    <w:rsid w:val="00065B66"/>
    <w:rsid w:val="00065DA7"/>
    <w:rsid w:val="0006738D"/>
    <w:rsid w:val="000714CA"/>
    <w:rsid w:val="000719CB"/>
    <w:rsid w:val="00071C3F"/>
    <w:rsid w:val="000734A4"/>
    <w:rsid w:val="00074F18"/>
    <w:rsid w:val="00074FDD"/>
    <w:rsid w:val="0007541C"/>
    <w:rsid w:val="0007614A"/>
    <w:rsid w:val="00077493"/>
    <w:rsid w:val="00077868"/>
    <w:rsid w:val="00080BAC"/>
    <w:rsid w:val="00082576"/>
    <w:rsid w:val="00082945"/>
    <w:rsid w:val="000830CF"/>
    <w:rsid w:val="000835E3"/>
    <w:rsid w:val="00083C36"/>
    <w:rsid w:val="00083F79"/>
    <w:rsid w:val="00085D11"/>
    <w:rsid w:val="000865D9"/>
    <w:rsid w:val="00086BD1"/>
    <w:rsid w:val="00086BE1"/>
    <w:rsid w:val="0008729D"/>
    <w:rsid w:val="00090C42"/>
    <w:rsid w:val="000921A0"/>
    <w:rsid w:val="00092306"/>
    <w:rsid w:val="00093CBE"/>
    <w:rsid w:val="000947D3"/>
    <w:rsid w:val="00096F32"/>
    <w:rsid w:val="00097AC4"/>
    <w:rsid w:val="00097F77"/>
    <w:rsid w:val="000A0441"/>
    <w:rsid w:val="000A08DC"/>
    <w:rsid w:val="000A2777"/>
    <w:rsid w:val="000A29DB"/>
    <w:rsid w:val="000A3D45"/>
    <w:rsid w:val="000A4C3F"/>
    <w:rsid w:val="000A4CC0"/>
    <w:rsid w:val="000A4FE3"/>
    <w:rsid w:val="000A500E"/>
    <w:rsid w:val="000A5417"/>
    <w:rsid w:val="000A5621"/>
    <w:rsid w:val="000A7C0A"/>
    <w:rsid w:val="000B0BBB"/>
    <w:rsid w:val="000B1B04"/>
    <w:rsid w:val="000B1DAF"/>
    <w:rsid w:val="000B2498"/>
    <w:rsid w:val="000B27F3"/>
    <w:rsid w:val="000B2C4F"/>
    <w:rsid w:val="000B2C75"/>
    <w:rsid w:val="000B2DCB"/>
    <w:rsid w:val="000B2EFB"/>
    <w:rsid w:val="000B3D9B"/>
    <w:rsid w:val="000B4286"/>
    <w:rsid w:val="000B43EF"/>
    <w:rsid w:val="000B45E0"/>
    <w:rsid w:val="000B73F5"/>
    <w:rsid w:val="000C1F38"/>
    <w:rsid w:val="000C2262"/>
    <w:rsid w:val="000C2CA4"/>
    <w:rsid w:val="000C3E8F"/>
    <w:rsid w:val="000C47C3"/>
    <w:rsid w:val="000C4A01"/>
    <w:rsid w:val="000C60D1"/>
    <w:rsid w:val="000C61F8"/>
    <w:rsid w:val="000C640C"/>
    <w:rsid w:val="000C7B6E"/>
    <w:rsid w:val="000D2E6B"/>
    <w:rsid w:val="000D45B5"/>
    <w:rsid w:val="000D47B1"/>
    <w:rsid w:val="000D5320"/>
    <w:rsid w:val="000D5641"/>
    <w:rsid w:val="000D6184"/>
    <w:rsid w:val="000D6837"/>
    <w:rsid w:val="000D6930"/>
    <w:rsid w:val="000D75B1"/>
    <w:rsid w:val="000D7E6C"/>
    <w:rsid w:val="000D7EB5"/>
    <w:rsid w:val="000E01E2"/>
    <w:rsid w:val="000E0E1C"/>
    <w:rsid w:val="000E1ACF"/>
    <w:rsid w:val="000E2B2D"/>
    <w:rsid w:val="000E5DE9"/>
    <w:rsid w:val="000E6129"/>
    <w:rsid w:val="000E6887"/>
    <w:rsid w:val="000E6F5F"/>
    <w:rsid w:val="000F0E54"/>
    <w:rsid w:val="000F2282"/>
    <w:rsid w:val="000F5153"/>
    <w:rsid w:val="000F5197"/>
    <w:rsid w:val="000F58DC"/>
    <w:rsid w:val="000F709B"/>
    <w:rsid w:val="000F729B"/>
    <w:rsid w:val="000F7888"/>
    <w:rsid w:val="00100498"/>
    <w:rsid w:val="001018CC"/>
    <w:rsid w:val="00101F5D"/>
    <w:rsid w:val="00102056"/>
    <w:rsid w:val="00102DC7"/>
    <w:rsid w:val="001036E9"/>
    <w:rsid w:val="00103C12"/>
    <w:rsid w:val="00103E2A"/>
    <w:rsid w:val="00103EE6"/>
    <w:rsid w:val="001042E5"/>
    <w:rsid w:val="00107A4C"/>
    <w:rsid w:val="00107F46"/>
    <w:rsid w:val="00107FA8"/>
    <w:rsid w:val="00111653"/>
    <w:rsid w:val="001120E1"/>
    <w:rsid w:val="0011247E"/>
    <w:rsid w:val="001133BC"/>
    <w:rsid w:val="00113B6A"/>
    <w:rsid w:val="00113D9A"/>
    <w:rsid w:val="001154F3"/>
    <w:rsid w:val="001156DB"/>
    <w:rsid w:val="00116C8D"/>
    <w:rsid w:val="001178A5"/>
    <w:rsid w:val="00120D68"/>
    <w:rsid w:val="001222C9"/>
    <w:rsid w:val="00122AF1"/>
    <w:rsid w:val="00122C10"/>
    <w:rsid w:val="00123832"/>
    <w:rsid w:val="00123CB1"/>
    <w:rsid w:val="001245CD"/>
    <w:rsid w:val="00124ACE"/>
    <w:rsid w:val="001253DF"/>
    <w:rsid w:val="0012558E"/>
    <w:rsid w:val="00126B04"/>
    <w:rsid w:val="0012759E"/>
    <w:rsid w:val="00127B98"/>
    <w:rsid w:val="00130593"/>
    <w:rsid w:val="00131286"/>
    <w:rsid w:val="00131C39"/>
    <w:rsid w:val="0013443E"/>
    <w:rsid w:val="00134467"/>
    <w:rsid w:val="00134CC0"/>
    <w:rsid w:val="0013506C"/>
    <w:rsid w:val="00135430"/>
    <w:rsid w:val="00136011"/>
    <w:rsid w:val="001364DA"/>
    <w:rsid w:val="00136BB6"/>
    <w:rsid w:val="00137482"/>
    <w:rsid w:val="0013752A"/>
    <w:rsid w:val="00137C22"/>
    <w:rsid w:val="001406B1"/>
    <w:rsid w:val="00142A1A"/>
    <w:rsid w:val="00144B8D"/>
    <w:rsid w:val="001468CC"/>
    <w:rsid w:val="00146BDD"/>
    <w:rsid w:val="001500A1"/>
    <w:rsid w:val="00150BA5"/>
    <w:rsid w:val="001512CB"/>
    <w:rsid w:val="00151E02"/>
    <w:rsid w:val="0015461A"/>
    <w:rsid w:val="00156177"/>
    <w:rsid w:val="001562EB"/>
    <w:rsid w:val="001571B5"/>
    <w:rsid w:val="00160940"/>
    <w:rsid w:val="001619A6"/>
    <w:rsid w:val="00162BD0"/>
    <w:rsid w:val="001640D1"/>
    <w:rsid w:val="001645ED"/>
    <w:rsid w:val="00164AC7"/>
    <w:rsid w:val="001652AC"/>
    <w:rsid w:val="00170DC6"/>
    <w:rsid w:val="001711F0"/>
    <w:rsid w:val="00171629"/>
    <w:rsid w:val="00173CDB"/>
    <w:rsid w:val="0017479E"/>
    <w:rsid w:val="001748AF"/>
    <w:rsid w:val="00175463"/>
    <w:rsid w:val="00175D20"/>
    <w:rsid w:val="00175D88"/>
    <w:rsid w:val="00175DF6"/>
    <w:rsid w:val="001762DB"/>
    <w:rsid w:val="00176A21"/>
    <w:rsid w:val="00177358"/>
    <w:rsid w:val="0018092D"/>
    <w:rsid w:val="00182DC2"/>
    <w:rsid w:val="0018302A"/>
    <w:rsid w:val="001852C7"/>
    <w:rsid w:val="00186389"/>
    <w:rsid w:val="00191001"/>
    <w:rsid w:val="00191C59"/>
    <w:rsid w:val="0019603B"/>
    <w:rsid w:val="00196DF4"/>
    <w:rsid w:val="001970E4"/>
    <w:rsid w:val="00197235"/>
    <w:rsid w:val="001A0635"/>
    <w:rsid w:val="001A128A"/>
    <w:rsid w:val="001A1373"/>
    <w:rsid w:val="001A1B69"/>
    <w:rsid w:val="001A323B"/>
    <w:rsid w:val="001A4677"/>
    <w:rsid w:val="001A572D"/>
    <w:rsid w:val="001A5ACA"/>
    <w:rsid w:val="001A6BE3"/>
    <w:rsid w:val="001A6D8A"/>
    <w:rsid w:val="001B0797"/>
    <w:rsid w:val="001B18C9"/>
    <w:rsid w:val="001B306C"/>
    <w:rsid w:val="001B350C"/>
    <w:rsid w:val="001B4C28"/>
    <w:rsid w:val="001B4CD0"/>
    <w:rsid w:val="001B5499"/>
    <w:rsid w:val="001B554E"/>
    <w:rsid w:val="001B55BB"/>
    <w:rsid w:val="001B6B95"/>
    <w:rsid w:val="001B6E1C"/>
    <w:rsid w:val="001B7CBB"/>
    <w:rsid w:val="001C14B9"/>
    <w:rsid w:val="001C2923"/>
    <w:rsid w:val="001C30AF"/>
    <w:rsid w:val="001C3283"/>
    <w:rsid w:val="001C39E7"/>
    <w:rsid w:val="001C4013"/>
    <w:rsid w:val="001C4027"/>
    <w:rsid w:val="001C4B8B"/>
    <w:rsid w:val="001C6042"/>
    <w:rsid w:val="001C6515"/>
    <w:rsid w:val="001C665E"/>
    <w:rsid w:val="001C6E7C"/>
    <w:rsid w:val="001C7D43"/>
    <w:rsid w:val="001D0C16"/>
    <w:rsid w:val="001D27BF"/>
    <w:rsid w:val="001D5840"/>
    <w:rsid w:val="001E0B9E"/>
    <w:rsid w:val="001E0D83"/>
    <w:rsid w:val="001E1996"/>
    <w:rsid w:val="001E19BE"/>
    <w:rsid w:val="001E2E7F"/>
    <w:rsid w:val="001E352A"/>
    <w:rsid w:val="001E3D03"/>
    <w:rsid w:val="001F169B"/>
    <w:rsid w:val="001F20D6"/>
    <w:rsid w:val="001F2236"/>
    <w:rsid w:val="001F39B4"/>
    <w:rsid w:val="001F3E65"/>
    <w:rsid w:val="001F4260"/>
    <w:rsid w:val="001F4CCA"/>
    <w:rsid w:val="001F5DBC"/>
    <w:rsid w:val="001F7AAB"/>
    <w:rsid w:val="001F7F8D"/>
    <w:rsid w:val="002001E1"/>
    <w:rsid w:val="002017EE"/>
    <w:rsid w:val="00202C99"/>
    <w:rsid w:val="00202D22"/>
    <w:rsid w:val="002035FE"/>
    <w:rsid w:val="00203E05"/>
    <w:rsid w:val="0020443C"/>
    <w:rsid w:val="002046AA"/>
    <w:rsid w:val="00204A32"/>
    <w:rsid w:val="00204D01"/>
    <w:rsid w:val="00205B7C"/>
    <w:rsid w:val="002069ED"/>
    <w:rsid w:val="00207D17"/>
    <w:rsid w:val="00211807"/>
    <w:rsid w:val="00211D96"/>
    <w:rsid w:val="00213D5C"/>
    <w:rsid w:val="00213F7C"/>
    <w:rsid w:val="0021473D"/>
    <w:rsid w:val="00215168"/>
    <w:rsid w:val="002157AA"/>
    <w:rsid w:val="00215C12"/>
    <w:rsid w:val="00215E18"/>
    <w:rsid w:val="00216E09"/>
    <w:rsid w:val="002177E7"/>
    <w:rsid w:val="0022072A"/>
    <w:rsid w:val="0022215B"/>
    <w:rsid w:val="0022449C"/>
    <w:rsid w:val="00224A66"/>
    <w:rsid w:val="00224C55"/>
    <w:rsid w:val="00225998"/>
    <w:rsid w:val="00225FF7"/>
    <w:rsid w:val="002264AA"/>
    <w:rsid w:val="002267CF"/>
    <w:rsid w:val="0022766F"/>
    <w:rsid w:val="00230F4D"/>
    <w:rsid w:val="00231584"/>
    <w:rsid w:val="00231BF1"/>
    <w:rsid w:val="00232444"/>
    <w:rsid w:val="00233F15"/>
    <w:rsid w:val="002340CD"/>
    <w:rsid w:val="0023469B"/>
    <w:rsid w:val="002367FF"/>
    <w:rsid w:val="00236A36"/>
    <w:rsid w:val="002400CE"/>
    <w:rsid w:val="00240B71"/>
    <w:rsid w:val="00241449"/>
    <w:rsid w:val="002423E5"/>
    <w:rsid w:val="00242B8F"/>
    <w:rsid w:val="002436AF"/>
    <w:rsid w:val="00243BE4"/>
    <w:rsid w:val="00244C5B"/>
    <w:rsid w:val="00246083"/>
    <w:rsid w:val="002466B8"/>
    <w:rsid w:val="00250024"/>
    <w:rsid w:val="0025032C"/>
    <w:rsid w:val="00252167"/>
    <w:rsid w:val="00252743"/>
    <w:rsid w:val="0025313E"/>
    <w:rsid w:val="0025338E"/>
    <w:rsid w:val="00253822"/>
    <w:rsid w:val="002546E0"/>
    <w:rsid w:val="00256750"/>
    <w:rsid w:val="00257F50"/>
    <w:rsid w:val="00260EA3"/>
    <w:rsid w:val="00261872"/>
    <w:rsid w:val="00262190"/>
    <w:rsid w:val="00263561"/>
    <w:rsid w:val="00263CC3"/>
    <w:rsid w:val="002656CA"/>
    <w:rsid w:val="0026574F"/>
    <w:rsid w:val="002658A0"/>
    <w:rsid w:val="002659FC"/>
    <w:rsid w:val="00267861"/>
    <w:rsid w:val="00270FF8"/>
    <w:rsid w:val="00271506"/>
    <w:rsid w:val="0027289B"/>
    <w:rsid w:val="00273103"/>
    <w:rsid w:val="00273354"/>
    <w:rsid w:val="002739B1"/>
    <w:rsid w:val="00275962"/>
    <w:rsid w:val="002772E7"/>
    <w:rsid w:val="00280E6C"/>
    <w:rsid w:val="00281BA4"/>
    <w:rsid w:val="00282031"/>
    <w:rsid w:val="00282F6B"/>
    <w:rsid w:val="002832F1"/>
    <w:rsid w:val="002843E7"/>
    <w:rsid w:val="0028449B"/>
    <w:rsid w:val="00284945"/>
    <w:rsid w:val="00285020"/>
    <w:rsid w:val="002852F9"/>
    <w:rsid w:val="002853E8"/>
    <w:rsid w:val="00285818"/>
    <w:rsid w:val="002868A7"/>
    <w:rsid w:val="00287ACE"/>
    <w:rsid w:val="00287B1F"/>
    <w:rsid w:val="0029025B"/>
    <w:rsid w:val="002902DA"/>
    <w:rsid w:val="00290CDD"/>
    <w:rsid w:val="0029167B"/>
    <w:rsid w:val="00291CCD"/>
    <w:rsid w:val="0029217B"/>
    <w:rsid w:val="00292E59"/>
    <w:rsid w:val="00293147"/>
    <w:rsid w:val="002932F1"/>
    <w:rsid w:val="00293894"/>
    <w:rsid w:val="00295062"/>
    <w:rsid w:val="00295396"/>
    <w:rsid w:val="00295F4A"/>
    <w:rsid w:val="0029695D"/>
    <w:rsid w:val="00297D05"/>
    <w:rsid w:val="002A089D"/>
    <w:rsid w:val="002A1FE7"/>
    <w:rsid w:val="002A4DE6"/>
    <w:rsid w:val="002A6A51"/>
    <w:rsid w:val="002A6A81"/>
    <w:rsid w:val="002A6DE0"/>
    <w:rsid w:val="002A74E7"/>
    <w:rsid w:val="002A7509"/>
    <w:rsid w:val="002B112B"/>
    <w:rsid w:val="002B1998"/>
    <w:rsid w:val="002B1CD0"/>
    <w:rsid w:val="002B2C6A"/>
    <w:rsid w:val="002B3DDC"/>
    <w:rsid w:val="002B4415"/>
    <w:rsid w:val="002B4528"/>
    <w:rsid w:val="002B4907"/>
    <w:rsid w:val="002B4B0B"/>
    <w:rsid w:val="002B5233"/>
    <w:rsid w:val="002B5323"/>
    <w:rsid w:val="002B5804"/>
    <w:rsid w:val="002B59D1"/>
    <w:rsid w:val="002B5DC3"/>
    <w:rsid w:val="002B5DF9"/>
    <w:rsid w:val="002C237A"/>
    <w:rsid w:val="002C37ED"/>
    <w:rsid w:val="002C3EB7"/>
    <w:rsid w:val="002C44CA"/>
    <w:rsid w:val="002C48B9"/>
    <w:rsid w:val="002C4906"/>
    <w:rsid w:val="002C585E"/>
    <w:rsid w:val="002C5B16"/>
    <w:rsid w:val="002C6742"/>
    <w:rsid w:val="002D2872"/>
    <w:rsid w:val="002D4EF5"/>
    <w:rsid w:val="002D5D4E"/>
    <w:rsid w:val="002D7213"/>
    <w:rsid w:val="002D7384"/>
    <w:rsid w:val="002D7401"/>
    <w:rsid w:val="002E00BF"/>
    <w:rsid w:val="002E4422"/>
    <w:rsid w:val="002E5844"/>
    <w:rsid w:val="002E6187"/>
    <w:rsid w:val="002E6421"/>
    <w:rsid w:val="002E6FDC"/>
    <w:rsid w:val="002E700C"/>
    <w:rsid w:val="002E7535"/>
    <w:rsid w:val="002E7B0D"/>
    <w:rsid w:val="002E7CAD"/>
    <w:rsid w:val="002E7FBA"/>
    <w:rsid w:val="002F0446"/>
    <w:rsid w:val="002F0453"/>
    <w:rsid w:val="002F0EEA"/>
    <w:rsid w:val="002F4632"/>
    <w:rsid w:val="002F470D"/>
    <w:rsid w:val="002F4C45"/>
    <w:rsid w:val="002F4FED"/>
    <w:rsid w:val="002F6E24"/>
    <w:rsid w:val="0030056E"/>
    <w:rsid w:val="003006E5"/>
    <w:rsid w:val="0030178E"/>
    <w:rsid w:val="00301E22"/>
    <w:rsid w:val="00302449"/>
    <w:rsid w:val="00303175"/>
    <w:rsid w:val="003039F2"/>
    <w:rsid w:val="00303C1C"/>
    <w:rsid w:val="00303CE8"/>
    <w:rsid w:val="0030612F"/>
    <w:rsid w:val="00311DE0"/>
    <w:rsid w:val="003121CA"/>
    <w:rsid w:val="003123C7"/>
    <w:rsid w:val="003125BB"/>
    <w:rsid w:val="0031266D"/>
    <w:rsid w:val="003126A8"/>
    <w:rsid w:val="00312B8F"/>
    <w:rsid w:val="0031335D"/>
    <w:rsid w:val="0031354F"/>
    <w:rsid w:val="00316072"/>
    <w:rsid w:val="003175A7"/>
    <w:rsid w:val="0031780B"/>
    <w:rsid w:val="00317B58"/>
    <w:rsid w:val="00320406"/>
    <w:rsid w:val="00320F51"/>
    <w:rsid w:val="00322403"/>
    <w:rsid w:val="003231AB"/>
    <w:rsid w:val="003232E0"/>
    <w:rsid w:val="00323ED8"/>
    <w:rsid w:val="00326668"/>
    <w:rsid w:val="00326942"/>
    <w:rsid w:val="00326950"/>
    <w:rsid w:val="003270DE"/>
    <w:rsid w:val="00330479"/>
    <w:rsid w:val="00330623"/>
    <w:rsid w:val="00330759"/>
    <w:rsid w:val="00330A6A"/>
    <w:rsid w:val="003316D8"/>
    <w:rsid w:val="00331ACD"/>
    <w:rsid w:val="00331B6F"/>
    <w:rsid w:val="00331F31"/>
    <w:rsid w:val="003322FA"/>
    <w:rsid w:val="00332A2B"/>
    <w:rsid w:val="00334283"/>
    <w:rsid w:val="00334DB9"/>
    <w:rsid w:val="0033592A"/>
    <w:rsid w:val="003363D6"/>
    <w:rsid w:val="00336D6C"/>
    <w:rsid w:val="0033770F"/>
    <w:rsid w:val="00341BD9"/>
    <w:rsid w:val="00342410"/>
    <w:rsid w:val="00345D55"/>
    <w:rsid w:val="003537D5"/>
    <w:rsid w:val="003547FD"/>
    <w:rsid w:val="00355BDF"/>
    <w:rsid w:val="0035617F"/>
    <w:rsid w:val="003573FC"/>
    <w:rsid w:val="0036019D"/>
    <w:rsid w:val="00360416"/>
    <w:rsid w:val="00360F5B"/>
    <w:rsid w:val="00361086"/>
    <w:rsid w:val="00361356"/>
    <w:rsid w:val="0036195A"/>
    <w:rsid w:val="0036275F"/>
    <w:rsid w:val="00363338"/>
    <w:rsid w:val="00363679"/>
    <w:rsid w:val="00364F27"/>
    <w:rsid w:val="00367D49"/>
    <w:rsid w:val="00370BC7"/>
    <w:rsid w:val="003716B8"/>
    <w:rsid w:val="003732D9"/>
    <w:rsid w:val="00374333"/>
    <w:rsid w:val="00374398"/>
    <w:rsid w:val="0037586D"/>
    <w:rsid w:val="003759B7"/>
    <w:rsid w:val="003760B7"/>
    <w:rsid w:val="00376183"/>
    <w:rsid w:val="0037656D"/>
    <w:rsid w:val="00376E47"/>
    <w:rsid w:val="00380929"/>
    <w:rsid w:val="0038203B"/>
    <w:rsid w:val="00382E54"/>
    <w:rsid w:val="00383161"/>
    <w:rsid w:val="00384958"/>
    <w:rsid w:val="00384B2B"/>
    <w:rsid w:val="00384BB1"/>
    <w:rsid w:val="00384CC3"/>
    <w:rsid w:val="00385563"/>
    <w:rsid w:val="00386288"/>
    <w:rsid w:val="00386CDB"/>
    <w:rsid w:val="00390439"/>
    <w:rsid w:val="00391203"/>
    <w:rsid w:val="00391940"/>
    <w:rsid w:val="00392250"/>
    <w:rsid w:val="00392447"/>
    <w:rsid w:val="00393411"/>
    <w:rsid w:val="00393C5F"/>
    <w:rsid w:val="00394003"/>
    <w:rsid w:val="003942D4"/>
    <w:rsid w:val="00395319"/>
    <w:rsid w:val="00395D57"/>
    <w:rsid w:val="00395ED4"/>
    <w:rsid w:val="00395FE2"/>
    <w:rsid w:val="003960EA"/>
    <w:rsid w:val="00397887"/>
    <w:rsid w:val="003A06E5"/>
    <w:rsid w:val="003A14ED"/>
    <w:rsid w:val="003A4596"/>
    <w:rsid w:val="003A56AE"/>
    <w:rsid w:val="003A5B95"/>
    <w:rsid w:val="003A6C14"/>
    <w:rsid w:val="003B0E23"/>
    <w:rsid w:val="003B13DC"/>
    <w:rsid w:val="003B14B1"/>
    <w:rsid w:val="003B260D"/>
    <w:rsid w:val="003B362D"/>
    <w:rsid w:val="003B367F"/>
    <w:rsid w:val="003B3D2D"/>
    <w:rsid w:val="003B3EAD"/>
    <w:rsid w:val="003B53C8"/>
    <w:rsid w:val="003B58E8"/>
    <w:rsid w:val="003B6B90"/>
    <w:rsid w:val="003B7274"/>
    <w:rsid w:val="003B73FB"/>
    <w:rsid w:val="003C08F3"/>
    <w:rsid w:val="003C15B2"/>
    <w:rsid w:val="003C1C1A"/>
    <w:rsid w:val="003C24CD"/>
    <w:rsid w:val="003C2C60"/>
    <w:rsid w:val="003C5581"/>
    <w:rsid w:val="003C6AB1"/>
    <w:rsid w:val="003C750B"/>
    <w:rsid w:val="003D0971"/>
    <w:rsid w:val="003D0FC7"/>
    <w:rsid w:val="003D0FD0"/>
    <w:rsid w:val="003D18B9"/>
    <w:rsid w:val="003D32FE"/>
    <w:rsid w:val="003D4954"/>
    <w:rsid w:val="003D4A80"/>
    <w:rsid w:val="003D5B17"/>
    <w:rsid w:val="003D6A2A"/>
    <w:rsid w:val="003D6A4E"/>
    <w:rsid w:val="003D6E4F"/>
    <w:rsid w:val="003E0DB0"/>
    <w:rsid w:val="003E2719"/>
    <w:rsid w:val="003E2C09"/>
    <w:rsid w:val="003E3234"/>
    <w:rsid w:val="003E425E"/>
    <w:rsid w:val="003E54EA"/>
    <w:rsid w:val="003E7228"/>
    <w:rsid w:val="003F0888"/>
    <w:rsid w:val="003F3101"/>
    <w:rsid w:val="003F3A9C"/>
    <w:rsid w:val="003F3CB6"/>
    <w:rsid w:val="003F3CF8"/>
    <w:rsid w:val="003F469D"/>
    <w:rsid w:val="003F4B0C"/>
    <w:rsid w:val="003F4C6A"/>
    <w:rsid w:val="003F5041"/>
    <w:rsid w:val="003F5D51"/>
    <w:rsid w:val="003F5F71"/>
    <w:rsid w:val="003F6821"/>
    <w:rsid w:val="003F72B3"/>
    <w:rsid w:val="00400BB2"/>
    <w:rsid w:val="00400D07"/>
    <w:rsid w:val="004015AD"/>
    <w:rsid w:val="00401BA0"/>
    <w:rsid w:val="00402889"/>
    <w:rsid w:val="00402B77"/>
    <w:rsid w:val="0040363F"/>
    <w:rsid w:val="004044F5"/>
    <w:rsid w:val="0040456C"/>
    <w:rsid w:val="0040609F"/>
    <w:rsid w:val="004064F1"/>
    <w:rsid w:val="00407F84"/>
    <w:rsid w:val="0041014D"/>
    <w:rsid w:val="00411047"/>
    <w:rsid w:val="0041126E"/>
    <w:rsid w:val="004121E2"/>
    <w:rsid w:val="0041253F"/>
    <w:rsid w:val="00412C35"/>
    <w:rsid w:val="0041304B"/>
    <w:rsid w:val="00414C5C"/>
    <w:rsid w:val="0041550E"/>
    <w:rsid w:val="00415759"/>
    <w:rsid w:val="00416183"/>
    <w:rsid w:val="00416D62"/>
    <w:rsid w:val="00421156"/>
    <w:rsid w:val="0042166D"/>
    <w:rsid w:val="004229BB"/>
    <w:rsid w:val="00423D7A"/>
    <w:rsid w:val="004247FD"/>
    <w:rsid w:val="00431FD5"/>
    <w:rsid w:val="00433A46"/>
    <w:rsid w:val="00435295"/>
    <w:rsid w:val="00435457"/>
    <w:rsid w:val="0043691B"/>
    <w:rsid w:val="00440283"/>
    <w:rsid w:val="00441269"/>
    <w:rsid w:val="00442C0B"/>
    <w:rsid w:val="00442CEC"/>
    <w:rsid w:val="004439B8"/>
    <w:rsid w:val="00444867"/>
    <w:rsid w:val="00445EAC"/>
    <w:rsid w:val="00445EC6"/>
    <w:rsid w:val="00446557"/>
    <w:rsid w:val="004465F6"/>
    <w:rsid w:val="004468F5"/>
    <w:rsid w:val="00446A96"/>
    <w:rsid w:val="00447C48"/>
    <w:rsid w:val="00447CB1"/>
    <w:rsid w:val="00450CC0"/>
    <w:rsid w:val="00451B54"/>
    <w:rsid w:val="00451CC9"/>
    <w:rsid w:val="004526B9"/>
    <w:rsid w:val="0045409E"/>
    <w:rsid w:val="004543B5"/>
    <w:rsid w:val="00454471"/>
    <w:rsid w:val="00454EC2"/>
    <w:rsid w:val="00455C98"/>
    <w:rsid w:val="00456CA6"/>
    <w:rsid w:val="00457BFD"/>
    <w:rsid w:val="00461224"/>
    <w:rsid w:val="00461E25"/>
    <w:rsid w:val="004622EA"/>
    <w:rsid w:val="00462637"/>
    <w:rsid w:val="00464B48"/>
    <w:rsid w:val="00467188"/>
    <w:rsid w:val="00470084"/>
    <w:rsid w:val="00471E15"/>
    <w:rsid w:val="00472557"/>
    <w:rsid w:val="004743AE"/>
    <w:rsid w:val="00476776"/>
    <w:rsid w:val="00476905"/>
    <w:rsid w:val="00476B78"/>
    <w:rsid w:val="00476E5F"/>
    <w:rsid w:val="00477B75"/>
    <w:rsid w:val="00477F16"/>
    <w:rsid w:val="0048266D"/>
    <w:rsid w:val="0048396E"/>
    <w:rsid w:val="00484532"/>
    <w:rsid w:val="0048512F"/>
    <w:rsid w:val="0048562E"/>
    <w:rsid w:val="00486B7E"/>
    <w:rsid w:val="00492949"/>
    <w:rsid w:val="00493566"/>
    <w:rsid w:val="00494A88"/>
    <w:rsid w:val="00494CEC"/>
    <w:rsid w:val="0049533C"/>
    <w:rsid w:val="00495AED"/>
    <w:rsid w:val="00495D30"/>
    <w:rsid w:val="00496040"/>
    <w:rsid w:val="00497260"/>
    <w:rsid w:val="00497508"/>
    <w:rsid w:val="00497DF6"/>
    <w:rsid w:val="004A0279"/>
    <w:rsid w:val="004A03A7"/>
    <w:rsid w:val="004A09A2"/>
    <w:rsid w:val="004A244C"/>
    <w:rsid w:val="004A257C"/>
    <w:rsid w:val="004A3177"/>
    <w:rsid w:val="004A34B5"/>
    <w:rsid w:val="004A3A3A"/>
    <w:rsid w:val="004A43EE"/>
    <w:rsid w:val="004A659C"/>
    <w:rsid w:val="004B0B16"/>
    <w:rsid w:val="004B18C3"/>
    <w:rsid w:val="004B18DC"/>
    <w:rsid w:val="004B1E1D"/>
    <w:rsid w:val="004B43B4"/>
    <w:rsid w:val="004B58E9"/>
    <w:rsid w:val="004B5E3D"/>
    <w:rsid w:val="004B663F"/>
    <w:rsid w:val="004B6788"/>
    <w:rsid w:val="004B68AE"/>
    <w:rsid w:val="004B6E64"/>
    <w:rsid w:val="004B70AE"/>
    <w:rsid w:val="004C0040"/>
    <w:rsid w:val="004C15B7"/>
    <w:rsid w:val="004C1E11"/>
    <w:rsid w:val="004C3EC6"/>
    <w:rsid w:val="004C4961"/>
    <w:rsid w:val="004C4C23"/>
    <w:rsid w:val="004C51D4"/>
    <w:rsid w:val="004C5BD2"/>
    <w:rsid w:val="004C6E93"/>
    <w:rsid w:val="004C7691"/>
    <w:rsid w:val="004C7B00"/>
    <w:rsid w:val="004C7CCC"/>
    <w:rsid w:val="004D07C8"/>
    <w:rsid w:val="004D09CE"/>
    <w:rsid w:val="004D1530"/>
    <w:rsid w:val="004D412B"/>
    <w:rsid w:val="004D6D77"/>
    <w:rsid w:val="004D7FAD"/>
    <w:rsid w:val="004E10AB"/>
    <w:rsid w:val="004E3213"/>
    <w:rsid w:val="004E3B0A"/>
    <w:rsid w:val="004E45A9"/>
    <w:rsid w:val="004E4D37"/>
    <w:rsid w:val="004E56A8"/>
    <w:rsid w:val="004E5837"/>
    <w:rsid w:val="004E5E6E"/>
    <w:rsid w:val="004E7947"/>
    <w:rsid w:val="004F14CD"/>
    <w:rsid w:val="004F1D53"/>
    <w:rsid w:val="004F353F"/>
    <w:rsid w:val="004F3758"/>
    <w:rsid w:val="004F39BE"/>
    <w:rsid w:val="004F3E44"/>
    <w:rsid w:val="004F7B86"/>
    <w:rsid w:val="00501669"/>
    <w:rsid w:val="0050248B"/>
    <w:rsid w:val="0050295D"/>
    <w:rsid w:val="00502AE7"/>
    <w:rsid w:val="00503AB9"/>
    <w:rsid w:val="00504807"/>
    <w:rsid w:val="00504F09"/>
    <w:rsid w:val="00511173"/>
    <w:rsid w:val="00512944"/>
    <w:rsid w:val="00512FD7"/>
    <w:rsid w:val="00513014"/>
    <w:rsid w:val="00513857"/>
    <w:rsid w:val="00513CF9"/>
    <w:rsid w:val="0051494D"/>
    <w:rsid w:val="00517CCD"/>
    <w:rsid w:val="00520D2C"/>
    <w:rsid w:val="00521C6F"/>
    <w:rsid w:val="00522314"/>
    <w:rsid w:val="00522E4C"/>
    <w:rsid w:val="00522F2D"/>
    <w:rsid w:val="0052447C"/>
    <w:rsid w:val="00524F41"/>
    <w:rsid w:val="00527169"/>
    <w:rsid w:val="005300D9"/>
    <w:rsid w:val="00531554"/>
    <w:rsid w:val="005323C7"/>
    <w:rsid w:val="0053346D"/>
    <w:rsid w:val="00533E31"/>
    <w:rsid w:val="00537A11"/>
    <w:rsid w:val="00537C74"/>
    <w:rsid w:val="005424CA"/>
    <w:rsid w:val="0054293B"/>
    <w:rsid w:val="005432A9"/>
    <w:rsid w:val="00544DEA"/>
    <w:rsid w:val="00545C8B"/>
    <w:rsid w:val="00546B40"/>
    <w:rsid w:val="00546C92"/>
    <w:rsid w:val="005471D9"/>
    <w:rsid w:val="005475D8"/>
    <w:rsid w:val="0055058A"/>
    <w:rsid w:val="00551329"/>
    <w:rsid w:val="00551462"/>
    <w:rsid w:val="0055169D"/>
    <w:rsid w:val="00551DD2"/>
    <w:rsid w:val="00551E0D"/>
    <w:rsid w:val="005543D4"/>
    <w:rsid w:val="00556FDA"/>
    <w:rsid w:val="005574E6"/>
    <w:rsid w:val="00557AC7"/>
    <w:rsid w:val="00560FE4"/>
    <w:rsid w:val="00561057"/>
    <w:rsid w:val="0056157D"/>
    <w:rsid w:val="005620F1"/>
    <w:rsid w:val="005626C8"/>
    <w:rsid w:val="00562F26"/>
    <w:rsid w:val="00563212"/>
    <w:rsid w:val="00563814"/>
    <w:rsid w:val="00563E1F"/>
    <w:rsid w:val="00564556"/>
    <w:rsid w:val="00565369"/>
    <w:rsid w:val="00566032"/>
    <w:rsid w:val="005660A9"/>
    <w:rsid w:val="00567299"/>
    <w:rsid w:val="005701E1"/>
    <w:rsid w:val="00570772"/>
    <w:rsid w:val="00570FD2"/>
    <w:rsid w:val="0057111B"/>
    <w:rsid w:val="00571E80"/>
    <w:rsid w:val="00571FBA"/>
    <w:rsid w:val="00572625"/>
    <w:rsid w:val="005731DA"/>
    <w:rsid w:val="00573CC8"/>
    <w:rsid w:val="0057438A"/>
    <w:rsid w:val="00574CDF"/>
    <w:rsid w:val="00574F7A"/>
    <w:rsid w:val="005771E7"/>
    <w:rsid w:val="00577D77"/>
    <w:rsid w:val="00580726"/>
    <w:rsid w:val="005811F0"/>
    <w:rsid w:val="005824C3"/>
    <w:rsid w:val="00582B0B"/>
    <w:rsid w:val="00582B96"/>
    <w:rsid w:val="005835BD"/>
    <w:rsid w:val="00584D50"/>
    <w:rsid w:val="0058527F"/>
    <w:rsid w:val="005863FD"/>
    <w:rsid w:val="0058658E"/>
    <w:rsid w:val="005870B3"/>
    <w:rsid w:val="005876A7"/>
    <w:rsid w:val="00587B43"/>
    <w:rsid w:val="00590352"/>
    <w:rsid w:val="00591EE3"/>
    <w:rsid w:val="00593AC2"/>
    <w:rsid w:val="0059517A"/>
    <w:rsid w:val="00595255"/>
    <w:rsid w:val="00595946"/>
    <w:rsid w:val="00596889"/>
    <w:rsid w:val="005A02F9"/>
    <w:rsid w:val="005A0BF1"/>
    <w:rsid w:val="005A1981"/>
    <w:rsid w:val="005A1D98"/>
    <w:rsid w:val="005A2820"/>
    <w:rsid w:val="005A41A0"/>
    <w:rsid w:val="005A4230"/>
    <w:rsid w:val="005A48A8"/>
    <w:rsid w:val="005A5A31"/>
    <w:rsid w:val="005A6B1C"/>
    <w:rsid w:val="005A6D7D"/>
    <w:rsid w:val="005A7354"/>
    <w:rsid w:val="005A74C3"/>
    <w:rsid w:val="005B3277"/>
    <w:rsid w:val="005B38A9"/>
    <w:rsid w:val="005B3992"/>
    <w:rsid w:val="005B3F85"/>
    <w:rsid w:val="005B6A7D"/>
    <w:rsid w:val="005B734A"/>
    <w:rsid w:val="005C1467"/>
    <w:rsid w:val="005C1FA0"/>
    <w:rsid w:val="005C2A59"/>
    <w:rsid w:val="005C2D68"/>
    <w:rsid w:val="005C2F85"/>
    <w:rsid w:val="005C34ED"/>
    <w:rsid w:val="005C3D50"/>
    <w:rsid w:val="005C402C"/>
    <w:rsid w:val="005C4DBA"/>
    <w:rsid w:val="005C6557"/>
    <w:rsid w:val="005C6AC5"/>
    <w:rsid w:val="005D1E45"/>
    <w:rsid w:val="005D231D"/>
    <w:rsid w:val="005D24E0"/>
    <w:rsid w:val="005D2F93"/>
    <w:rsid w:val="005D34E3"/>
    <w:rsid w:val="005D3DA7"/>
    <w:rsid w:val="005D490F"/>
    <w:rsid w:val="005D56AE"/>
    <w:rsid w:val="005D7047"/>
    <w:rsid w:val="005D7867"/>
    <w:rsid w:val="005D7873"/>
    <w:rsid w:val="005D7B9C"/>
    <w:rsid w:val="005D7E3C"/>
    <w:rsid w:val="005E10C3"/>
    <w:rsid w:val="005E207B"/>
    <w:rsid w:val="005E25C5"/>
    <w:rsid w:val="005E26FC"/>
    <w:rsid w:val="005E3E4C"/>
    <w:rsid w:val="005E3F08"/>
    <w:rsid w:val="005E3F16"/>
    <w:rsid w:val="005E4636"/>
    <w:rsid w:val="005E5713"/>
    <w:rsid w:val="005E63A2"/>
    <w:rsid w:val="005E6428"/>
    <w:rsid w:val="005E66B0"/>
    <w:rsid w:val="005E68D2"/>
    <w:rsid w:val="005E6F5F"/>
    <w:rsid w:val="005F0BF4"/>
    <w:rsid w:val="005F13CD"/>
    <w:rsid w:val="005F46CE"/>
    <w:rsid w:val="005F4F27"/>
    <w:rsid w:val="005F5E47"/>
    <w:rsid w:val="005F6CF5"/>
    <w:rsid w:val="005F745C"/>
    <w:rsid w:val="005F7C4B"/>
    <w:rsid w:val="0060086B"/>
    <w:rsid w:val="00603259"/>
    <w:rsid w:val="006032D2"/>
    <w:rsid w:val="0060393D"/>
    <w:rsid w:val="006052B9"/>
    <w:rsid w:val="006065D1"/>
    <w:rsid w:val="0061047E"/>
    <w:rsid w:val="00611B98"/>
    <w:rsid w:val="00611C9F"/>
    <w:rsid w:val="00611F07"/>
    <w:rsid w:val="006126E7"/>
    <w:rsid w:val="00612D85"/>
    <w:rsid w:val="006133E2"/>
    <w:rsid w:val="00614045"/>
    <w:rsid w:val="00615BEC"/>
    <w:rsid w:val="0061616A"/>
    <w:rsid w:val="00616339"/>
    <w:rsid w:val="006163C2"/>
    <w:rsid w:val="006172F8"/>
    <w:rsid w:val="00620130"/>
    <w:rsid w:val="0062100B"/>
    <w:rsid w:val="00621716"/>
    <w:rsid w:val="00622784"/>
    <w:rsid w:val="00622891"/>
    <w:rsid w:val="00623206"/>
    <w:rsid w:val="0062738E"/>
    <w:rsid w:val="006308A5"/>
    <w:rsid w:val="00630ADE"/>
    <w:rsid w:val="00631B48"/>
    <w:rsid w:val="00632755"/>
    <w:rsid w:val="00633308"/>
    <w:rsid w:val="00634C6A"/>
    <w:rsid w:val="00635BAF"/>
    <w:rsid w:val="00635CB5"/>
    <w:rsid w:val="00636FCC"/>
    <w:rsid w:val="006373BB"/>
    <w:rsid w:val="00640C00"/>
    <w:rsid w:val="00642546"/>
    <w:rsid w:val="00647132"/>
    <w:rsid w:val="00650DEB"/>
    <w:rsid w:val="00650FB2"/>
    <w:rsid w:val="00651C31"/>
    <w:rsid w:val="006521D2"/>
    <w:rsid w:val="00652C48"/>
    <w:rsid w:val="006530CA"/>
    <w:rsid w:val="00654955"/>
    <w:rsid w:val="00655E1F"/>
    <w:rsid w:val="006575AE"/>
    <w:rsid w:val="00657897"/>
    <w:rsid w:val="00661293"/>
    <w:rsid w:val="00661552"/>
    <w:rsid w:val="00661FBC"/>
    <w:rsid w:val="00663209"/>
    <w:rsid w:val="0066327B"/>
    <w:rsid w:val="006637CB"/>
    <w:rsid w:val="00664114"/>
    <w:rsid w:val="00664BB2"/>
    <w:rsid w:val="00665A9C"/>
    <w:rsid w:val="00665B3D"/>
    <w:rsid w:val="00665D7E"/>
    <w:rsid w:val="006660E6"/>
    <w:rsid w:val="0066647D"/>
    <w:rsid w:val="00666BA3"/>
    <w:rsid w:val="0066705B"/>
    <w:rsid w:val="00667FF9"/>
    <w:rsid w:val="00670FAF"/>
    <w:rsid w:val="0067257A"/>
    <w:rsid w:val="006728B5"/>
    <w:rsid w:val="006743BD"/>
    <w:rsid w:val="006777BD"/>
    <w:rsid w:val="006817C5"/>
    <w:rsid w:val="00681F57"/>
    <w:rsid w:val="00681F70"/>
    <w:rsid w:val="006826FD"/>
    <w:rsid w:val="00682A65"/>
    <w:rsid w:val="00682BA6"/>
    <w:rsid w:val="006838A4"/>
    <w:rsid w:val="00684A40"/>
    <w:rsid w:val="00684CEF"/>
    <w:rsid w:val="00685D2D"/>
    <w:rsid w:val="00686D5C"/>
    <w:rsid w:val="006870B8"/>
    <w:rsid w:val="006879C5"/>
    <w:rsid w:val="006879D3"/>
    <w:rsid w:val="00687AD3"/>
    <w:rsid w:val="00690540"/>
    <w:rsid w:val="00692852"/>
    <w:rsid w:val="00692986"/>
    <w:rsid w:val="00692D55"/>
    <w:rsid w:val="00692EB3"/>
    <w:rsid w:val="00693A9C"/>
    <w:rsid w:val="00696261"/>
    <w:rsid w:val="00697083"/>
    <w:rsid w:val="00697BD3"/>
    <w:rsid w:val="00697E9E"/>
    <w:rsid w:val="006A109F"/>
    <w:rsid w:val="006A13A6"/>
    <w:rsid w:val="006A1977"/>
    <w:rsid w:val="006A1FDB"/>
    <w:rsid w:val="006A2A91"/>
    <w:rsid w:val="006A3A48"/>
    <w:rsid w:val="006A43CD"/>
    <w:rsid w:val="006A4872"/>
    <w:rsid w:val="006A65B5"/>
    <w:rsid w:val="006A723F"/>
    <w:rsid w:val="006A7EB2"/>
    <w:rsid w:val="006B0C2B"/>
    <w:rsid w:val="006B188B"/>
    <w:rsid w:val="006B2B94"/>
    <w:rsid w:val="006B45BC"/>
    <w:rsid w:val="006B571E"/>
    <w:rsid w:val="006B5B01"/>
    <w:rsid w:val="006B5D85"/>
    <w:rsid w:val="006B6EE9"/>
    <w:rsid w:val="006B72F9"/>
    <w:rsid w:val="006C00C2"/>
    <w:rsid w:val="006C1C8D"/>
    <w:rsid w:val="006C30C4"/>
    <w:rsid w:val="006C31F9"/>
    <w:rsid w:val="006C379E"/>
    <w:rsid w:val="006C4E5C"/>
    <w:rsid w:val="006C5CCA"/>
    <w:rsid w:val="006C61B7"/>
    <w:rsid w:val="006C62F0"/>
    <w:rsid w:val="006C698A"/>
    <w:rsid w:val="006C708B"/>
    <w:rsid w:val="006C7743"/>
    <w:rsid w:val="006D1754"/>
    <w:rsid w:val="006D1764"/>
    <w:rsid w:val="006D2D3D"/>
    <w:rsid w:val="006D3372"/>
    <w:rsid w:val="006D6AB7"/>
    <w:rsid w:val="006E01E3"/>
    <w:rsid w:val="006E1446"/>
    <w:rsid w:val="006E21FA"/>
    <w:rsid w:val="006E2991"/>
    <w:rsid w:val="006E4126"/>
    <w:rsid w:val="006E5049"/>
    <w:rsid w:val="006E5101"/>
    <w:rsid w:val="006E51C0"/>
    <w:rsid w:val="006E5D6D"/>
    <w:rsid w:val="006E5F3B"/>
    <w:rsid w:val="006E61B2"/>
    <w:rsid w:val="006E7DDF"/>
    <w:rsid w:val="006E7F5C"/>
    <w:rsid w:val="006F2555"/>
    <w:rsid w:val="006F318C"/>
    <w:rsid w:val="006F3485"/>
    <w:rsid w:val="006F43FF"/>
    <w:rsid w:val="006F55C2"/>
    <w:rsid w:val="006F5F2C"/>
    <w:rsid w:val="006F7E3C"/>
    <w:rsid w:val="006F7FBE"/>
    <w:rsid w:val="0070034A"/>
    <w:rsid w:val="0070053C"/>
    <w:rsid w:val="00700EC4"/>
    <w:rsid w:val="00703557"/>
    <w:rsid w:val="00704662"/>
    <w:rsid w:val="00704895"/>
    <w:rsid w:val="007052E0"/>
    <w:rsid w:val="00705CDD"/>
    <w:rsid w:val="007068D9"/>
    <w:rsid w:val="007074DF"/>
    <w:rsid w:val="0070771E"/>
    <w:rsid w:val="00707E4F"/>
    <w:rsid w:val="00707E6D"/>
    <w:rsid w:val="0071036F"/>
    <w:rsid w:val="00710F0C"/>
    <w:rsid w:val="00711095"/>
    <w:rsid w:val="00711B6B"/>
    <w:rsid w:val="007136C1"/>
    <w:rsid w:val="00713B7F"/>
    <w:rsid w:val="00713D1A"/>
    <w:rsid w:val="00713D5A"/>
    <w:rsid w:val="00715020"/>
    <w:rsid w:val="00715A69"/>
    <w:rsid w:val="00716B7F"/>
    <w:rsid w:val="00716F86"/>
    <w:rsid w:val="00721F5F"/>
    <w:rsid w:val="007225AE"/>
    <w:rsid w:val="0072289C"/>
    <w:rsid w:val="00722F8F"/>
    <w:rsid w:val="0072315B"/>
    <w:rsid w:val="00723DF6"/>
    <w:rsid w:val="007241D1"/>
    <w:rsid w:val="00724DA7"/>
    <w:rsid w:val="00725C32"/>
    <w:rsid w:val="00725FD0"/>
    <w:rsid w:val="007266D9"/>
    <w:rsid w:val="0072721B"/>
    <w:rsid w:val="00727302"/>
    <w:rsid w:val="00727408"/>
    <w:rsid w:val="00727622"/>
    <w:rsid w:val="0073031E"/>
    <w:rsid w:val="00730A8D"/>
    <w:rsid w:val="00731426"/>
    <w:rsid w:val="0073174B"/>
    <w:rsid w:val="00731A11"/>
    <w:rsid w:val="00731DC3"/>
    <w:rsid w:val="0073288B"/>
    <w:rsid w:val="0073306D"/>
    <w:rsid w:val="00733EDA"/>
    <w:rsid w:val="007354E3"/>
    <w:rsid w:val="00735836"/>
    <w:rsid w:val="00735F3F"/>
    <w:rsid w:val="0073674C"/>
    <w:rsid w:val="007409C8"/>
    <w:rsid w:val="00740ADA"/>
    <w:rsid w:val="00742690"/>
    <w:rsid w:val="007426BB"/>
    <w:rsid w:val="00745707"/>
    <w:rsid w:val="007457F0"/>
    <w:rsid w:val="00745A72"/>
    <w:rsid w:val="007467CB"/>
    <w:rsid w:val="007473AD"/>
    <w:rsid w:val="00747A9C"/>
    <w:rsid w:val="0075180A"/>
    <w:rsid w:val="00751EF0"/>
    <w:rsid w:val="0075361C"/>
    <w:rsid w:val="0075369B"/>
    <w:rsid w:val="0075524E"/>
    <w:rsid w:val="00755575"/>
    <w:rsid w:val="0076102E"/>
    <w:rsid w:val="007612D6"/>
    <w:rsid w:val="00761A5F"/>
    <w:rsid w:val="00762F7F"/>
    <w:rsid w:val="00763F37"/>
    <w:rsid w:val="00764970"/>
    <w:rsid w:val="00770A2A"/>
    <w:rsid w:val="00771A11"/>
    <w:rsid w:val="00771BEA"/>
    <w:rsid w:val="00775257"/>
    <w:rsid w:val="00775DEB"/>
    <w:rsid w:val="00775F42"/>
    <w:rsid w:val="0077632A"/>
    <w:rsid w:val="00777C9F"/>
    <w:rsid w:val="00780156"/>
    <w:rsid w:val="007802E3"/>
    <w:rsid w:val="00780426"/>
    <w:rsid w:val="00781872"/>
    <w:rsid w:val="00783839"/>
    <w:rsid w:val="0078385E"/>
    <w:rsid w:val="00783E12"/>
    <w:rsid w:val="00785CAE"/>
    <w:rsid w:val="007860EC"/>
    <w:rsid w:val="007916E4"/>
    <w:rsid w:val="007939DC"/>
    <w:rsid w:val="00793C71"/>
    <w:rsid w:val="00794075"/>
    <w:rsid w:val="00794B16"/>
    <w:rsid w:val="0079643E"/>
    <w:rsid w:val="00796C52"/>
    <w:rsid w:val="0079716B"/>
    <w:rsid w:val="007977CA"/>
    <w:rsid w:val="007A03E5"/>
    <w:rsid w:val="007A2C38"/>
    <w:rsid w:val="007A318D"/>
    <w:rsid w:val="007A34A0"/>
    <w:rsid w:val="007A3A09"/>
    <w:rsid w:val="007A45CD"/>
    <w:rsid w:val="007A4E9B"/>
    <w:rsid w:val="007A5818"/>
    <w:rsid w:val="007A5A01"/>
    <w:rsid w:val="007B0D51"/>
    <w:rsid w:val="007B1001"/>
    <w:rsid w:val="007B37D8"/>
    <w:rsid w:val="007B38FA"/>
    <w:rsid w:val="007B4C1B"/>
    <w:rsid w:val="007B598F"/>
    <w:rsid w:val="007B5CEF"/>
    <w:rsid w:val="007B5EC3"/>
    <w:rsid w:val="007B716F"/>
    <w:rsid w:val="007B74D3"/>
    <w:rsid w:val="007B794B"/>
    <w:rsid w:val="007C074B"/>
    <w:rsid w:val="007C1195"/>
    <w:rsid w:val="007C1C5A"/>
    <w:rsid w:val="007C2A89"/>
    <w:rsid w:val="007C3779"/>
    <w:rsid w:val="007C4BE7"/>
    <w:rsid w:val="007C5204"/>
    <w:rsid w:val="007C52AB"/>
    <w:rsid w:val="007C699F"/>
    <w:rsid w:val="007C7744"/>
    <w:rsid w:val="007C7C8E"/>
    <w:rsid w:val="007D2ED7"/>
    <w:rsid w:val="007D3135"/>
    <w:rsid w:val="007D343E"/>
    <w:rsid w:val="007D4802"/>
    <w:rsid w:val="007D620C"/>
    <w:rsid w:val="007D77EF"/>
    <w:rsid w:val="007E0CBF"/>
    <w:rsid w:val="007E0DAE"/>
    <w:rsid w:val="007E1C00"/>
    <w:rsid w:val="007E2EE4"/>
    <w:rsid w:val="007E3596"/>
    <w:rsid w:val="007E360C"/>
    <w:rsid w:val="007E4544"/>
    <w:rsid w:val="007E46BF"/>
    <w:rsid w:val="007E574B"/>
    <w:rsid w:val="007E625C"/>
    <w:rsid w:val="007E6D21"/>
    <w:rsid w:val="007E7141"/>
    <w:rsid w:val="007F095A"/>
    <w:rsid w:val="007F1DE3"/>
    <w:rsid w:val="007F330B"/>
    <w:rsid w:val="007F3429"/>
    <w:rsid w:val="007F3763"/>
    <w:rsid w:val="007F3B99"/>
    <w:rsid w:val="007F3F44"/>
    <w:rsid w:val="007F42CA"/>
    <w:rsid w:val="007F47B5"/>
    <w:rsid w:val="007F513D"/>
    <w:rsid w:val="007F60E1"/>
    <w:rsid w:val="007F7993"/>
    <w:rsid w:val="007F7EE3"/>
    <w:rsid w:val="008003C1"/>
    <w:rsid w:val="00801D90"/>
    <w:rsid w:val="00802236"/>
    <w:rsid w:val="0080282D"/>
    <w:rsid w:val="0080288E"/>
    <w:rsid w:val="00803420"/>
    <w:rsid w:val="0080513B"/>
    <w:rsid w:val="00805451"/>
    <w:rsid w:val="008055EE"/>
    <w:rsid w:val="0081051B"/>
    <w:rsid w:val="0081064D"/>
    <w:rsid w:val="0081101D"/>
    <w:rsid w:val="00811728"/>
    <w:rsid w:val="00812D4B"/>
    <w:rsid w:val="008162A2"/>
    <w:rsid w:val="00816567"/>
    <w:rsid w:val="00816590"/>
    <w:rsid w:val="00817021"/>
    <w:rsid w:val="00817095"/>
    <w:rsid w:val="00817DFF"/>
    <w:rsid w:val="008208E5"/>
    <w:rsid w:val="00820C3B"/>
    <w:rsid w:val="00820E02"/>
    <w:rsid w:val="008217A8"/>
    <w:rsid w:val="00821E1A"/>
    <w:rsid w:val="00823570"/>
    <w:rsid w:val="008238A5"/>
    <w:rsid w:val="008241CC"/>
    <w:rsid w:val="008241F3"/>
    <w:rsid w:val="00825B03"/>
    <w:rsid w:val="0082683D"/>
    <w:rsid w:val="00827CB9"/>
    <w:rsid w:val="00827F0F"/>
    <w:rsid w:val="00831923"/>
    <w:rsid w:val="00833C5E"/>
    <w:rsid w:val="00833C94"/>
    <w:rsid w:val="00834E8A"/>
    <w:rsid w:val="00837AFE"/>
    <w:rsid w:val="0084093B"/>
    <w:rsid w:val="00840B94"/>
    <w:rsid w:val="00840CD8"/>
    <w:rsid w:val="00841154"/>
    <w:rsid w:val="00841DA4"/>
    <w:rsid w:val="00842A5C"/>
    <w:rsid w:val="00842C66"/>
    <w:rsid w:val="008432E7"/>
    <w:rsid w:val="008443E0"/>
    <w:rsid w:val="00844CFE"/>
    <w:rsid w:val="00844D57"/>
    <w:rsid w:val="00845319"/>
    <w:rsid w:val="00847672"/>
    <w:rsid w:val="00850C33"/>
    <w:rsid w:val="00852293"/>
    <w:rsid w:val="00852F82"/>
    <w:rsid w:val="00854F4A"/>
    <w:rsid w:val="00854FC9"/>
    <w:rsid w:val="008550B7"/>
    <w:rsid w:val="00855497"/>
    <w:rsid w:val="00855EFE"/>
    <w:rsid w:val="00857835"/>
    <w:rsid w:val="00857F8D"/>
    <w:rsid w:val="00864833"/>
    <w:rsid w:val="00866CE5"/>
    <w:rsid w:val="00867364"/>
    <w:rsid w:val="0086760D"/>
    <w:rsid w:val="008677B5"/>
    <w:rsid w:val="00870273"/>
    <w:rsid w:val="00874238"/>
    <w:rsid w:val="0087425A"/>
    <w:rsid w:val="008744AC"/>
    <w:rsid w:val="00874A31"/>
    <w:rsid w:val="00874CE2"/>
    <w:rsid w:val="0087510D"/>
    <w:rsid w:val="00875324"/>
    <w:rsid w:val="0087545A"/>
    <w:rsid w:val="00876786"/>
    <w:rsid w:val="00877CBF"/>
    <w:rsid w:val="00880A9E"/>
    <w:rsid w:val="00881AE9"/>
    <w:rsid w:val="008837B5"/>
    <w:rsid w:val="00884955"/>
    <w:rsid w:val="00885250"/>
    <w:rsid w:val="0089245E"/>
    <w:rsid w:val="0089392F"/>
    <w:rsid w:val="00893AEC"/>
    <w:rsid w:val="0089417E"/>
    <w:rsid w:val="008941A0"/>
    <w:rsid w:val="008947E4"/>
    <w:rsid w:val="00894E0D"/>
    <w:rsid w:val="0089576A"/>
    <w:rsid w:val="008962F2"/>
    <w:rsid w:val="008A144D"/>
    <w:rsid w:val="008A1EAD"/>
    <w:rsid w:val="008A3EE0"/>
    <w:rsid w:val="008A414E"/>
    <w:rsid w:val="008A530A"/>
    <w:rsid w:val="008A548E"/>
    <w:rsid w:val="008A6921"/>
    <w:rsid w:val="008A6EBD"/>
    <w:rsid w:val="008A75CD"/>
    <w:rsid w:val="008B0226"/>
    <w:rsid w:val="008B0DA9"/>
    <w:rsid w:val="008B0E59"/>
    <w:rsid w:val="008B2BF2"/>
    <w:rsid w:val="008B4BF4"/>
    <w:rsid w:val="008B6969"/>
    <w:rsid w:val="008B6DC2"/>
    <w:rsid w:val="008B73C4"/>
    <w:rsid w:val="008C0B39"/>
    <w:rsid w:val="008C18B8"/>
    <w:rsid w:val="008C2057"/>
    <w:rsid w:val="008C3F2B"/>
    <w:rsid w:val="008C6516"/>
    <w:rsid w:val="008C6D5D"/>
    <w:rsid w:val="008C7E9A"/>
    <w:rsid w:val="008D1127"/>
    <w:rsid w:val="008D15A1"/>
    <w:rsid w:val="008D1991"/>
    <w:rsid w:val="008D1B16"/>
    <w:rsid w:val="008D211A"/>
    <w:rsid w:val="008D2377"/>
    <w:rsid w:val="008D5F0E"/>
    <w:rsid w:val="008D698E"/>
    <w:rsid w:val="008D6F38"/>
    <w:rsid w:val="008D6F52"/>
    <w:rsid w:val="008D7168"/>
    <w:rsid w:val="008E30A1"/>
    <w:rsid w:val="008E3B1D"/>
    <w:rsid w:val="008E7310"/>
    <w:rsid w:val="008F1210"/>
    <w:rsid w:val="008F2315"/>
    <w:rsid w:val="008F2905"/>
    <w:rsid w:val="008F2CA4"/>
    <w:rsid w:val="008F3055"/>
    <w:rsid w:val="008F3838"/>
    <w:rsid w:val="008F4DEF"/>
    <w:rsid w:val="008F5715"/>
    <w:rsid w:val="008F7FF7"/>
    <w:rsid w:val="0090196C"/>
    <w:rsid w:val="0090229C"/>
    <w:rsid w:val="009025AC"/>
    <w:rsid w:val="009037D1"/>
    <w:rsid w:val="009056F3"/>
    <w:rsid w:val="009061CC"/>
    <w:rsid w:val="009133B5"/>
    <w:rsid w:val="00914830"/>
    <w:rsid w:val="0091653B"/>
    <w:rsid w:val="00917EFD"/>
    <w:rsid w:val="00920877"/>
    <w:rsid w:val="00921364"/>
    <w:rsid w:val="00921D2A"/>
    <w:rsid w:val="00922DB3"/>
    <w:rsid w:val="00926300"/>
    <w:rsid w:val="009269F3"/>
    <w:rsid w:val="00927C7C"/>
    <w:rsid w:val="00927E20"/>
    <w:rsid w:val="00930017"/>
    <w:rsid w:val="009304D3"/>
    <w:rsid w:val="00931616"/>
    <w:rsid w:val="00931E64"/>
    <w:rsid w:val="00932490"/>
    <w:rsid w:val="00932929"/>
    <w:rsid w:val="00933AA9"/>
    <w:rsid w:val="00934ACB"/>
    <w:rsid w:val="00934E76"/>
    <w:rsid w:val="00935561"/>
    <w:rsid w:val="00935E21"/>
    <w:rsid w:val="00937D0A"/>
    <w:rsid w:val="00937DC8"/>
    <w:rsid w:val="009417A3"/>
    <w:rsid w:val="0094215B"/>
    <w:rsid w:val="00942702"/>
    <w:rsid w:val="00943465"/>
    <w:rsid w:val="00946462"/>
    <w:rsid w:val="00947450"/>
    <w:rsid w:val="0094763A"/>
    <w:rsid w:val="009509F1"/>
    <w:rsid w:val="009510D3"/>
    <w:rsid w:val="00951736"/>
    <w:rsid w:val="009519C1"/>
    <w:rsid w:val="0095232A"/>
    <w:rsid w:val="00952590"/>
    <w:rsid w:val="00953AD6"/>
    <w:rsid w:val="00954106"/>
    <w:rsid w:val="00954F9B"/>
    <w:rsid w:val="00955390"/>
    <w:rsid w:val="00955812"/>
    <w:rsid w:val="00955B23"/>
    <w:rsid w:val="00956882"/>
    <w:rsid w:val="009578E3"/>
    <w:rsid w:val="00957D94"/>
    <w:rsid w:val="00960C26"/>
    <w:rsid w:val="00960F7D"/>
    <w:rsid w:val="009622EB"/>
    <w:rsid w:val="00962C6A"/>
    <w:rsid w:val="00966613"/>
    <w:rsid w:val="009700AA"/>
    <w:rsid w:val="00970A2A"/>
    <w:rsid w:val="00970E25"/>
    <w:rsid w:val="009730A5"/>
    <w:rsid w:val="00974D3F"/>
    <w:rsid w:val="00976BD2"/>
    <w:rsid w:val="009771F3"/>
    <w:rsid w:val="00977225"/>
    <w:rsid w:val="009778E6"/>
    <w:rsid w:val="00980013"/>
    <w:rsid w:val="009800CB"/>
    <w:rsid w:val="009808CB"/>
    <w:rsid w:val="00980D7C"/>
    <w:rsid w:val="00981146"/>
    <w:rsid w:val="009815CF"/>
    <w:rsid w:val="00981B15"/>
    <w:rsid w:val="0098251D"/>
    <w:rsid w:val="009827A6"/>
    <w:rsid w:val="009841F2"/>
    <w:rsid w:val="00986320"/>
    <w:rsid w:val="00987F63"/>
    <w:rsid w:val="009907ED"/>
    <w:rsid w:val="00991413"/>
    <w:rsid w:val="009916E4"/>
    <w:rsid w:val="009919D1"/>
    <w:rsid w:val="00992D1C"/>
    <w:rsid w:val="00992DAD"/>
    <w:rsid w:val="00993D09"/>
    <w:rsid w:val="00994F91"/>
    <w:rsid w:val="009960BD"/>
    <w:rsid w:val="00996E55"/>
    <w:rsid w:val="009A2F50"/>
    <w:rsid w:val="009A2FD6"/>
    <w:rsid w:val="009A31FD"/>
    <w:rsid w:val="009A3FB3"/>
    <w:rsid w:val="009A4739"/>
    <w:rsid w:val="009A4789"/>
    <w:rsid w:val="009A4ABF"/>
    <w:rsid w:val="009A58CA"/>
    <w:rsid w:val="009A5F87"/>
    <w:rsid w:val="009A6F89"/>
    <w:rsid w:val="009B00D5"/>
    <w:rsid w:val="009B0C3B"/>
    <w:rsid w:val="009B1216"/>
    <w:rsid w:val="009B36AE"/>
    <w:rsid w:val="009B36DC"/>
    <w:rsid w:val="009B45B7"/>
    <w:rsid w:val="009B55A3"/>
    <w:rsid w:val="009B578B"/>
    <w:rsid w:val="009B5CEC"/>
    <w:rsid w:val="009B6242"/>
    <w:rsid w:val="009B67B6"/>
    <w:rsid w:val="009B6DA2"/>
    <w:rsid w:val="009B6EC2"/>
    <w:rsid w:val="009B7B1E"/>
    <w:rsid w:val="009C089E"/>
    <w:rsid w:val="009C100E"/>
    <w:rsid w:val="009C13A7"/>
    <w:rsid w:val="009C1904"/>
    <w:rsid w:val="009C1BAD"/>
    <w:rsid w:val="009C210B"/>
    <w:rsid w:val="009C28A2"/>
    <w:rsid w:val="009C35A0"/>
    <w:rsid w:val="009C36BD"/>
    <w:rsid w:val="009C4C12"/>
    <w:rsid w:val="009C558C"/>
    <w:rsid w:val="009C67D5"/>
    <w:rsid w:val="009C6B72"/>
    <w:rsid w:val="009C7E10"/>
    <w:rsid w:val="009D0019"/>
    <w:rsid w:val="009D0203"/>
    <w:rsid w:val="009D054A"/>
    <w:rsid w:val="009D0962"/>
    <w:rsid w:val="009D1569"/>
    <w:rsid w:val="009D2DC0"/>
    <w:rsid w:val="009D33E2"/>
    <w:rsid w:val="009D376E"/>
    <w:rsid w:val="009D3AC3"/>
    <w:rsid w:val="009D45BD"/>
    <w:rsid w:val="009D4E0E"/>
    <w:rsid w:val="009D5D1B"/>
    <w:rsid w:val="009D5EA7"/>
    <w:rsid w:val="009D67E6"/>
    <w:rsid w:val="009D6C92"/>
    <w:rsid w:val="009D71D8"/>
    <w:rsid w:val="009D7342"/>
    <w:rsid w:val="009D7538"/>
    <w:rsid w:val="009D7EE8"/>
    <w:rsid w:val="009E074E"/>
    <w:rsid w:val="009E09B3"/>
    <w:rsid w:val="009E1146"/>
    <w:rsid w:val="009E1188"/>
    <w:rsid w:val="009E127C"/>
    <w:rsid w:val="009E15B7"/>
    <w:rsid w:val="009E451A"/>
    <w:rsid w:val="009F16AF"/>
    <w:rsid w:val="009F1CAF"/>
    <w:rsid w:val="009F25F3"/>
    <w:rsid w:val="009F2AA8"/>
    <w:rsid w:val="009F2E85"/>
    <w:rsid w:val="009F45A4"/>
    <w:rsid w:val="009F481E"/>
    <w:rsid w:val="009F6244"/>
    <w:rsid w:val="009F651F"/>
    <w:rsid w:val="009F65E1"/>
    <w:rsid w:val="009F67D3"/>
    <w:rsid w:val="009F6B6A"/>
    <w:rsid w:val="009F7499"/>
    <w:rsid w:val="00A00BFD"/>
    <w:rsid w:val="00A00C78"/>
    <w:rsid w:val="00A00E84"/>
    <w:rsid w:val="00A01327"/>
    <w:rsid w:val="00A02275"/>
    <w:rsid w:val="00A024F8"/>
    <w:rsid w:val="00A04375"/>
    <w:rsid w:val="00A0592F"/>
    <w:rsid w:val="00A06190"/>
    <w:rsid w:val="00A0659B"/>
    <w:rsid w:val="00A0663C"/>
    <w:rsid w:val="00A06BBD"/>
    <w:rsid w:val="00A10D06"/>
    <w:rsid w:val="00A115B7"/>
    <w:rsid w:val="00A1312F"/>
    <w:rsid w:val="00A1365A"/>
    <w:rsid w:val="00A148B9"/>
    <w:rsid w:val="00A14CB4"/>
    <w:rsid w:val="00A15BAD"/>
    <w:rsid w:val="00A15C8F"/>
    <w:rsid w:val="00A15EA8"/>
    <w:rsid w:val="00A1671A"/>
    <w:rsid w:val="00A17CA5"/>
    <w:rsid w:val="00A203ED"/>
    <w:rsid w:val="00A21518"/>
    <w:rsid w:val="00A21577"/>
    <w:rsid w:val="00A2176F"/>
    <w:rsid w:val="00A21E5A"/>
    <w:rsid w:val="00A23648"/>
    <w:rsid w:val="00A2432C"/>
    <w:rsid w:val="00A26097"/>
    <w:rsid w:val="00A2618A"/>
    <w:rsid w:val="00A26E38"/>
    <w:rsid w:val="00A27558"/>
    <w:rsid w:val="00A30BDB"/>
    <w:rsid w:val="00A30C13"/>
    <w:rsid w:val="00A331A8"/>
    <w:rsid w:val="00A3372B"/>
    <w:rsid w:val="00A33D76"/>
    <w:rsid w:val="00A34F5D"/>
    <w:rsid w:val="00A35C5F"/>
    <w:rsid w:val="00A360FF"/>
    <w:rsid w:val="00A36B39"/>
    <w:rsid w:val="00A37F13"/>
    <w:rsid w:val="00A40D11"/>
    <w:rsid w:val="00A4199C"/>
    <w:rsid w:val="00A41A7D"/>
    <w:rsid w:val="00A41E42"/>
    <w:rsid w:val="00A4243F"/>
    <w:rsid w:val="00A42528"/>
    <w:rsid w:val="00A4527F"/>
    <w:rsid w:val="00A45AB8"/>
    <w:rsid w:val="00A461B4"/>
    <w:rsid w:val="00A473C1"/>
    <w:rsid w:val="00A474C9"/>
    <w:rsid w:val="00A47C4D"/>
    <w:rsid w:val="00A505E4"/>
    <w:rsid w:val="00A50638"/>
    <w:rsid w:val="00A50682"/>
    <w:rsid w:val="00A50C87"/>
    <w:rsid w:val="00A50CB5"/>
    <w:rsid w:val="00A517C0"/>
    <w:rsid w:val="00A51F9C"/>
    <w:rsid w:val="00A529D7"/>
    <w:rsid w:val="00A52CB6"/>
    <w:rsid w:val="00A52FB2"/>
    <w:rsid w:val="00A54578"/>
    <w:rsid w:val="00A55C1F"/>
    <w:rsid w:val="00A57055"/>
    <w:rsid w:val="00A57C58"/>
    <w:rsid w:val="00A60467"/>
    <w:rsid w:val="00A61476"/>
    <w:rsid w:val="00A623F3"/>
    <w:rsid w:val="00A62D11"/>
    <w:rsid w:val="00A6420F"/>
    <w:rsid w:val="00A64BD3"/>
    <w:rsid w:val="00A6553D"/>
    <w:rsid w:val="00A66181"/>
    <w:rsid w:val="00A66D6C"/>
    <w:rsid w:val="00A67B31"/>
    <w:rsid w:val="00A714E7"/>
    <w:rsid w:val="00A73234"/>
    <w:rsid w:val="00A74AA6"/>
    <w:rsid w:val="00A75AE4"/>
    <w:rsid w:val="00A7697F"/>
    <w:rsid w:val="00A77741"/>
    <w:rsid w:val="00A80AA1"/>
    <w:rsid w:val="00A80D0D"/>
    <w:rsid w:val="00A8130D"/>
    <w:rsid w:val="00A82977"/>
    <w:rsid w:val="00A835CB"/>
    <w:rsid w:val="00A83683"/>
    <w:rsid w:val="00A837F4"/>
    <w:rsid w:val="00A85066"/>
    <w:rsid w:val="00A86518"/>
    <w:rsid w:val="00A8658C"/>
    <w:rsid w:val="00A86D3B"/>
    <w:rsid w:val="00A8777F"/>
    <w:rsid w:val="00A87847"/>
    <w:rsid w:val="00A90BC6"/>
    <w:rsid w:val="00A90EA5"/>
    <w:rsid w:val="00A91F6E"/>
    <w:rsid w:val="00A9203E"/>
    <w:rsid w:val="00A92127"/>
    <w:rsid w:val="00A92C38"/>
    <w:rsid w:val="00A9457F"/>
    <w:rsid w:val="00AA0333"/>
    <w:rsid w:val="00AA156A"/>
    <w:rsid w:val="00AA3668"/>
    <w:rsid w:val="00AA3FC2"/>
    <w:rsid w:val="00AA4033"/>
    <w:rsid w:val="00AA420B"/>
    <w:rsid w:val="00AA4C0E"/>
    <w:rsid w:val="00AA5FEE"/>
    <w:rsid w:val="00AA69DA"/>
    <w:rsid w:val="00AA7E87"/>
    <w:rsid w:val="00AB10DD"/>
    <w:rsid w:val="00AB2BB9"/>
    <w:rsid w:val="00AB3C03"/>
    <w:rsid w:val="00AB5113"/>
    <w:rsid w:val="00AB7733"/>
    <w:rsid w:val="00AB7920"/>
    <w:rsid w:val="00AC0131"/>
    <w:rsid w:val="00AC0617"/>
    <w:rsid w:val="00AC0F04"/>
    <w:rsid w:val="00AC1E68"/>
    <w:rsid w:val="00AC2B50"/>
    <w:rsid w:val="00AC2CDA"/>
    <w:rsid w:val="00AC35EC"/>
    <w:rsid w:val="00AC38CD"/>
    <w:rsid w:val="00AC3B84"/>
    <w:rsid w:val="00AC47EF"/>
    <w:rsid w:val="00AC56D0"/>
    <w:rsid w:val="00AC5FF4"/>
    <w:rsid w:val="00AC65F7"/>
    <w:rsid w:val="00AC6C0B"/>
    <w:rsid w:val="00AC7B01"/>
    <w:rsid w:val="00AC7E5C"/>
    <w:rsid w:val="00AD030B"/>
    <w:rsid w:val="00AD0462"/>
    <w:rsid w:val="00AD12E2"/>
    <w:rsid w:val="00AD248E"/>
    <w:rsid w:val="00AD3663"/>
    <w:rsid w:val="00AD41FE"/>
    <w:rsid w:val="00AD482E"/>
    <w:rsid w:val="00AD49C1"/>
    <w:rsid w:val="00AD4C5C"/>
    <w:rsid w:val="00AD5759"/>
    <w:rsid w:val="00AD6058"/>
    <w:rsid w:val="00AD645A"/>
    <w:rsid w:val="00AD6D4B"/>
    <w:rsid w:val="00AD75F5"/>
    <w:rsid w:val="00AD7D8F"/>
    <w:rsid w:val="00AE00B3"/>
    <w:rsid w:val="00AE1373"/>
    <w:rsid w:val="00AE1ACB"/>
    <w:rsid w:val="00AE1E6F"/>
    <w:rsid w:val="00AE2593"/>
    <w:rsid w:val="00AE2E87"/>
    <w:rsid w:val="00AE33C6"/>
    <w:rsid w:val="00AE365F"/>
    <w:rsid w:val="00AE4A1F"/>
    <w:rsid w:val="00AE4C20"/>
    <w:rsid w:val="00AE6F86"/>
    <w:rsid w:val="00AE76F7"/>
    <w:rsid w:val="00AE7CD1"/>
    <w:rsid w:val="00AF0C72"/>
    <w:rsid w:val="00AF141C"/>
    <w:rsid w:val="00AF212F"/>
    <w:rsid w:val="00AF22C1"/>
    <w:rsid w:val="00AF2965"/>
    <w:rsid w:val="00AF3C90"/>
    <w:rsid w:val="00AF3D40"/>
    <w:rsid w:val="00AF4261"/>
    <w:rsid w:val="00AF64C1"/>
    <w:rsid w:val="00AF6841"/>
    <w:rsid w:val="00AF7294"/>
    <w:rsid w:val="00AF7BA6"/>
    <w:rsid w:val="00AF7CBC"/>
    <w:rsid w:val="00B0068E"/>
    <w:rsid w:val="00B00ECE"/>
    <w:rsid w:val="00B0108A"/>
    <w:rsid w:val="00B02CB5"/>
    <w:rsid w:val="00B04916"/>
    <w:rsid w:val="00B04E5B"/>
    <w:rsid w:val="00B05C1C"/>
    <w:rsid w:val="00B0765E"/>
    <w:rsid w:val="00B07DAD"/>
    <w:rsid w:val="00B11012"/>
    <w:rsid w:val="00B129C3"/>
    <w:rsid w:val="00B13BAE"/>
    <w:rsid w:val="00B13CC3"/>
    <w:rsid w:val="00B15C81"/>
    <w:rsid w:val="00B15D28"/>
    <w:rsid w:val="00B164AE"/>
    <w:rsid w:val="00B16FF4"/>
    <w:rsid w:val="00B17AD4"/>
    <w:rsid w:val="00B17AF7"/>
    <w:rsid w:val="00B202DE"/>
    <w:rsid w:val="00B2052C"/>
    <w:rsid w:val="00B20625"/>
    <w:rsid w:val="00B21D32"/>
    <w:rsid w:val="00B21D45"/>
    <w:rsid w:val="00B2268E"/>
    <w:rsid w:val="00B23D42"/>
    <w:rsid w:val="00B25DA1"/>
    <w:rsid w:val="00B25FE0"/>
    <w:rsid w:val="00B26A3C"/>
    <w:rsid w:val="00B27F10"/>
    <w:rsid w:val="00B30CCB"/>
    <w:rsid w:val="00B31EC4"/>
    <w:rsid w:val="00B32451"/>
    <w:rsid w:val="00B32609"/>
    <w:rsid w:val="00B32B77"/>
    <w:rsid w:val="00B32C8B"/>
    <w:rsid w:val="00B32F34"/>
    <w:rsid w:val="00B336EB"/>
    <w:rsid w:val="00B33C2C"/>
    <w:rsid w:val="00B34391"/>
    <w:rsid w:val="00B3474F"/>
    <w:rsid w:val="00B34849"/>
    <w:rsid w:val="00B34C0D"/>
    <w:rsid w:val="00B36AB8"/>
    <w:rsid w:val="00B36EED"/>
    <w:rsid w:val="00B37F70"/>
    <w:rsid w:val="00B42F96"/>
    <w:rsid w:val="00B45ADF"/>
    <w:rsid w:val="00B45BB6"/>
    <w:rsid w:val="00B4756C"/>
    <w:rsid w:val="00B5462D"/>
    <w:rsid w:val="00B555A9"/>
    <w:rsid w:val="00B55CFE"/>
    <w:rsid w:val="00B55D8D"/>
    <w:rsid w:val="00B560F5"/>
    <w:rsid w:val="00B562C1"/>
    <w:rsid w:val="00B57747"/>
    <w:rsid w:val="00B57BAD"/>
    <w:rsid w:val="00B601B0"/>
    <w:rsid w:val="00B62537"/>
    <w:rsid w:val="00B6276B"/>
    <w:rsid w:val="00B62E22"/>
    <w:rsid w:val="00B6381A"/>
    <w:rsid w:val="00B65254"/>
    <w:rsid w:val="00B6623A"/>
    <w:rsid w:val="00B6629B"/>
    <w:rsid w:val="00B669BC"/>
    <w:rsid w:val="00B70175"/>
    <w:rsid w:val="00B70429"/>
    <w:rsid w:val="00B72063"/>
    <w:rsid w:val="00B72837"/>
    <w:rsid w:val="00B731A0"/>
    <w:rsid w:val="00B75287"/>
    <w:rsid w:val="00B755F9"/>
    <w:rsid w:val="00B76E29"/>
    <w:rsid w:val="00B777B6"/>
    <w:rsid w:val="00B77833"/>
    <w:rsid w:val="00B77F45"/>
    <w:rsid w:val="00B81297"/>
    <w:rsid w:val="00B81757"/>
    <w:rsid w:val="00B81F87"/>
    <w:rsid w:val="00B8231A"/>
    <w:rsid w:val="00B823BE"/>
    <w:rsid w:val="00B825C2"/>
    <w:rsid w:val="00B829FF"/>
    <w:rsid w:val="00B83960"/>
    <w:rsid w:val="00B841CB"/>
    <w:rsid w:val="00B84C5D"/>
    <w:rsid w:val="00B84E0C"/>
    <w:rsid w:val="00B85138"/>
    <w:rsid w:val="00B85878"/>
    <w:rsid w:val="00B85BF2"/>
    <w:rsid w:val="00B860F1"/>
    <w:rsid w:val="00B86A5B"/>
    <w:rsid w:val="00B90D56"/>
    <w:rsid w:val="00B91A71"/>
    <w:rsid w:val="00B9296F"/>
    <w:rsid w:val="00B9339C"/>
    <w:rsid w:val="00B950A1"/>
    <w:rsid w:val="00B966F3"/>
    <w:rsid w:val="00B96823"/>
    <w:rsid w:val="00B97682"/>
    <w:rsid w:val="00B97C58"/>
    <w:rsid w:val="00BA090A"/>
    <w:rsid w:val="00BA18ED"/>
    <w:rsid w:val="00BA2736"/>
    <w:rsid w:val="00BA34C6"/>
    <w:rsid w:val="00BA3814"/>
    <w:rsid w:val="00BA43DE"/>
    <w:rsid w:val="00BA4D07"/>
    <w:rsid w:val="00BA5508"/>
    <w:rsid w:val="00BA5A1C"/>
    <w:rsid w:val="00BA5D31"/>
    <w:rsid w:val="00BA7216"/>
    <w:rsid w:val="00BA7986"/>
    <w:rsid w:val="00BB0EA0"/>
    <w:rsid w:val="00BB1FFA"/>
    <w:rsid w:val="00BB3CCA"/>
    <w:rsid w:val="00BB48E3"/>
    <w:rsid w:val="00BB5A96"/>
    <w:rsid w:val="00BB7756"/>
    <w:rsid w:val="00BB7C6E"/>
    <w:rsid w:val="00BC1A55"/>
    <w:rsid w:val="00BC1D60"/>
    <w:rsid w:val="00BC4C84"/>
    <w:rsid w:val="00BC57C2"/>
    <w:rsid w:val="00BC6159"/>
    <w:rsid w:val="00BC6CE3"/>
    <w:rsid w:val="00BD0275"/>
    <w:rsid w:val="00BD07A0"/>
    <w:rsid w:val="00BD18B6"/>
    <w:rsid w:val="00BD1B91"/>
    <w:rsid w:val="00BD24DA"/>
    <w:rsid w:val="00BD2947"/>
    <w:rsid w:val="00BD29E4"/>
    <w:rsid w:val="00BD32EF"/>
    <w:rsid w:val="00BD46D9"/>
    <w:rsid w:val="00BD49C2"/>
    <w:rsid w:val="00BD4DED"/>
    <w:rsid w:val="00BD5BB5"/>
    <w:rsid w:val="00BD6B32"/>
    <w:rsid w:val="00BE0E6A"/>
    <w:rsid w:val="00BE0F64"/>
    <w:rsid w:val="00BE19D1"/>
    <w:rsid w:val="00BE1BB6"/>
    <w:rsid w:val="00BE48BD"/>
    <w:rsid w:val="00BE51C6"/>
    <w:rsid w:val="00BE589A"/>
    <w:rsid w:val="00BE5D6E"/>
    <w:rsid w:val="00BE5E48"/>
    <w:rsid w:val="00BE6671"/>
    <w:rsid w:val="00BE6AB8"/>
    <w:rsid w:val="00BE6C89"/>
    <w:rsid w:val="00BF0A9E"/>
    <w:rsid w:val="00BF0C81"/>
    <w:rsid w:val="00BF136F"/>
    <w:rsid w:val="00BF20BE"/>
    <w:rsid w:val="00BF26F1"/>
    <w:rsid w:val="00BF3270"/>
    <w:rsid w:val="00BF38AF"/>
    <w:rsid w:val="00BF3AF2"/>
    <w:rsid w:val="00BF539D"/>
    <w:rsid w:val="00BF6C3E"/>
    <w:rsid w:val="00C0081A"/>
    <w:rsid w:val="00C011B5"/>
    <w:rsid w:val="00C014B9"/>
    <w:rsid w:val="00C02417"/>
    <w:rsid w:val="00C036D2"/>
    <w:rsid w:val="00C039A8"/>
    <w:rsid w:val="00C05448"/>
    <w:rsid w:val="00C05524"/>
    <w:rsid w:val="00C0554D"/>
    <w:rsid w:val="00C0689B"/>
    <w:rsid w:val="00C10E7E"/>
    <w:rsid w:val="00C111DB"/>
    <w:rsid w:val="00C1213A"/>
    <w:rsid w:val="00C12774"/>
    <w:rsid w:val="00C13D82"/>
    <w:rsid w:val="00C143B8"/>
    <w:rsid w:val="00C14D98"/>
    <w:rsid w:val="00C14FE1"/>
    <w:rsid w:val="00C1564A"/>
    <w:rsid w:val="00C15F89"/>
    <w:rsid w:val="00C177E9"/>
    <w:rsid w:val="00C17856"/>
    <w:rsid w:val="00C17CED"/>
    <w:rsid w:val="00C20FC5"/>
    <w:rsid w:val="00C2126B"/>
    <w:rsid w:val="00C22985"/>
    <w:rsid w:val="00C23056"/>
    <w:rsid w:val="00C23606"/>
    <w:rsid w:val="00C2470A"/>
    <w:rsid w:val="00C2512E"/>
    <w:rsid w:val="00C2520A"/>
    <w:rsid w:val="00C25C4B"/>
    <w:rsid w:val="00C26F01"/>
    <w:rsid w:val="00C33275"/>
    <w:rsid w:val="00C347D4"/>
    <w:rsid w:val="00C34ADD"/>
    <w:rsid w:val="00C350A4"/>
    <w:rsid w:val="00C35C2B"/>
    <w:rsid w:val="00C403E0"/>
    <w:rsid w:val="00C434A5"/>
    <w:rsid w:val="00C4551A"/>
    <w:rsid w:val="00C470F7"/>
    <w:rsid w:val="00C52E89"/>
    <w:rsid w:val="00C5315B"/>
    <w:rsid w:val="00C53AD5"/>
    <w:rsid w:val="00C53C73"/>
    <w:rsid w:val="00C54729"/>
    <w:rsid w:val="00C54772"/>
    <w:rsid w:val="00C54FF4"/>
    <w:rsid w:val="00C56EEC"/>
    <w:rsid w:val="00C571FB"/>
    <w:rsid w:val="00C57833"/>
    <w:rsid w:val="00C613D5"/>
    <w:rsid w:val="00C61D70"/>
    <w:rsid w:val="00C63576"/>
    <w:rsid w:val="00C6557C"/>
    <w:rsid w:val="00C66387"/>
    <w:rsid w:val="00C705F5"/>
    <w:rsid w:val="00C71736"/>
    <w:rsid w:val="00C73029"/>
    <w:rsid w:val="00C7306E"/>
    <w:rsid w:val="00C73731"/>
    <w:rsid w:val="00C7447A"/>
    <w:rsid w:val="00C749EA"/>
    <w:rsid w:val="00C761C7"/>
    <w:rsid w:val="00C81484"/>
    <w:rsid w:val="00C8158D"/>
    <w:rsid w:val="00C816B3"/>
    <w:rsid w:val="00C81BCD"/>
    <w:rsid w:val="00C82678"/>
    <w:rsid w:val="00C82D8C"/>
    <w:rsid w:val="00C82F38"/>
    <w:rsid w:val="00C83377"/>
    <w:rsid w:val="00C83FB9"/>
    <w:rsid w:val="00C8417E"/>
    <w:rsid w:val="00C84AFC"/>
    <w:rsid w:val="00C8727D"/>
    <w:rsid w:val="00C90AB5"/>
    <w:rsid w:val="00C90E97"/>
    <w:rsid w:val="00C91611"/>
    <w:rsid w:val="00C91A0D"/>
    <w:rsid w:val="00C92CFC"/>
    <w:rsid w:val="00C95D14"/>
    <w:rsid w:val="00C9645F"/>
    <w:rsid w:val="00C96CB0"/>
    <w:rsid w:val="00C977EA"/>
    <w:rsid w:val="00C97D0E"/>
    <w:rsid w:val="00CA1232"/>
    <w:rsid w:val="00CA17ED"/>
    <w:rsid w:val="00CA2082"/>
    <w:rsid w:val="00CA2DDD"/>
    <w:rsid w:val="00CA2E86"/>
    <w:rsid w:val="00CA6518"/>
    <w:rsid w:val="00CA658E"/>
    <w:rsid w:val="00CA7905"/>
    <w:rsid w:val="00CA7DC8"/>
    <w:rsid w:val="00CB04B8"/>
    <w:rsid w:val="00CB10D2"/>
    <w:rsid w:val="00CB1E43"/>
    <w:rsid w:val="00CB2BB8"/>
    <w:rsid w:val="00CB3C0F"/>
    <w:rsid w:val="00CB49E5"/>
    <w:rsid w:val="00CB53E2"/>
    <w:rsid w:val="00CB5F59"/>
    <w:rsid w:val="00CB6496"/>
    <w:rsid w:val="00CB6B08"/>
    <w:rsid w:val="00CC0113"/>
    <w:rsid w:val="00CC4789"/>
    <w:rsid w:val="00CC4CDB"/>
    <w:rsid w:val="00CC601C"/>
    <w:rsid w:val="00CC7A60"/>
    <w:rsid w:val="00CC7A81"/>
    <w:rsid w:val="00CC7A91"/>
    <w:rsid w:val="00CD009F"/>
    <w:rsid w:val="00CD169C"/>
    <w:rsid w:val="00CD4E0A"/>
    <w:rsid w:val="00CD5104"/>
    <w:rsid w:val="00CD6882"/>
    <w:rsid w:val="00CE03ED"/>
    <w:rsid w:val="00CE075E"/>
    <w:rsid w:val="00CE16A2"/>
    <w:rsid w:val="00CE1AF4"/>
    <w:rsid w:val="00CE1CDC"/>
    <w:rsid w:val="00CE20C5"/>
    <w:rsid w:val="00CE44DB"/>
    <w:rsid w:val="00CE4CCF"/>
    <w:rsid w:val="00CE6E55"/>
    <w:rsid w:val="00CE7383"/>
    <w:rsid w:val="00CF017B"/>
    <w:rsid w:val="00CF1793"/>
    <w:rsid w:val="00CF1991"/>
    <w:rsid w:val="00CF3429"/>
    <w:rsid w:val="00CF4683"/>
    <w:rsid w:val="00CF4A9C"/>
    <w:rsid w:val="00CF5A79"/>
    <w:rsid w:val="00CF6052"/>
    <w:rsid w:val="00D0087F"/>
    <w:rsid w:val="00D0269E"/>
    <w:rsid w:val="00D034CC"/>
    <w:rsid w:val="00D03973"/>
    <w:rsid w:val="00D03A20"/>
    <w:rsid w:val="00D0436A"/>
    <w:rsid w:val="00D045EF"/>
    <w:rsid w:val="00D05419"/>
    <w:rsid w:val="00D05980"/>
    <w:rsid w:val="00D06628"/>
    <w:rsid w:val="00D07A0A"/>
    <w:rsid w:val="00D11945"/>
    <w:rsid w:val="00D11D8D"/>
    <w:rsid w:val="00D12DEF"/>
    <w:rsid w:val="00D1330B"/>
    <w:rsid w:val="00D1452E"/>
    <w:rsid w:val="00D15ACE"/>
    <w:rsid w:val="00D16801"/>
    <w:rsid w:val="00D16F62"/>
    <w:rsid w:val="00D17535"/>
    <w:rsid w:val="00D177B5"/>
    <w:rsid w:val="00D203A8"/>
    <w:rsid w:val="00D21626"/>
    <w:rsid w:val="00D216B0"/>
    <w:rsid w:val="00D21FA7"/>
    <w:rsid w:val="00D2299C"/>
    <w:rsid w:val="00D24B43"/>
    <w:rsid w:val="00D24DCB"/>
    <w:rsid w:val="00D2533F"/>
    <w:rsid w:val="00D25CE2"/>
    <w:rsid w:val="00D272F1"/>
    <w:rsid w:val="00D27A47"/>
    <w:rsid w:val="00D300CE"/>
    <w:rsid w:val="00D33A4D"/>
    <w:rsid w:val="00D33CBB"/>
    <w:rsid w:val="00D344D3"/>
    <w:rsid w:val="00D345B2"/>
    <w:rsid w:val="00D3478C"/>
    <w:rsid w:val="00D3484A"/>
    <w:rsid w:val="00D34A54"/>
    <w:rsid w:val="00D34D47"/>
    <w:rsid w:val="00D35173"/>
    <w:rsid w:val="00D35D48"/>
    <w:rsid w:val="00D368C9"/>
    <w:rsid w:val="00D4019E"/>
    <w:rsid w:val="00D40288"/>
    <w:rsid w:val="00D406C4"/>
    <w:rsid w:val="00D434AF"/>
    <w:rsid w:val="00D447DE"/>
    <w:rsid w:val="00D45551"/>
    <w:rsid w:val="00D46AF9"/>
    <w:rsid w:val="00D46E7B"/>
    <w:rsid w:val="00D470A2"/>
    <w:rsid w:val="00D47824"/>
    <w:rsid w:val="00D500AD"/>
    <w:rsid w:val="00D5207F"/>
    <w:rsid w:val="00D52300"/>
    <w:rsid w:val="00D52B20"/>
    <w:rsid w:val="00D5323C"/>
    <w:rsid w:val="00D53945"/>
    <w:rsid w:val="00D548E8"/>
    <w:rsid w:val="00D62749"/>
    <w:rsid w:val="00D63479"/>
    <w:rsid w:val="00D6391D"/>
    <w:rsid w:val="00D63CC4"/>
    <w:rsid w:val="00D63D9B"/>
    <w:rsid w:val="00D643CD"/>
    <w:rsid w:val="00D662FA"/>
    <w:rsid w:val="00D66909"/>
    <w:rsid w:val="00D72339"/>
    <w:rsid w:val="00D72396"/>
    <w:rsid w:val="00D72A87"/>
    <w:rsid w:val="00D73FCC"/>
    <w:rsid w:val="00D748F2"/>
    <w:rsid w:val="00D76B55"/>
    <w:rsid w:val="00D76E06"/>
    <w:rsid w:val="00D808A4"/>
    <w:rsid w:val="00D81C5F"/>
    <w:rsid w:val="00D81C7D"/>
    <w:rsid w:val="00D8225A"/>
    <w:rsid w:val="00D82CB2"/>
    <w:rsid w:val="00D8451F"/>
    <w:rsid w:val="00D84FE5"/>
    <w:rsid w:val="00D85C9F"/>
    <w:rsid w:val="00D85D36"/>
    <w:rsid w:val="00D86376"/>
    <w:rsid w:val="00D86F83"/>
    <w:rsid w:val="00D87DF7"/>
    <w:rsid w:val="00D90133"/>
    <w:rsid w:val="00D90735"/>
    <w:rsid w:val="00D907A9"/>
    <w:rsid w:val="00D90949"/>
    <w:rsid w:val="00D90B32"/>
    <w:rsid w:val="00D91CDA"/>
    <w:rsid w:val="00D9305A"/>
    <w:rsid w:val="00D93236"/>
    <w:rsid w:val="00D93902"/>
    <w:rsid w:val="00D947DA"/>
    <w:rsid w:val="00D95969"/>
    <w:rsid w:val="00D96613"/>
    <w:rsid w:val="00D96849"/>
    <w:rsid w:val="00D96D8A"/>
    <w:rsid w:val="00DA018C"/>
    <w:rsid w:val="00DA0B0D"/>
    <w:rsid w:val="00DA0DE9"/>
    <w:rsid w:val="00DA109A"/>
    <w:rsid w:val="00DA2A23"/>
    <w:rsid w:val="00DA3675"/>
    <w:rsid w:val="00DA49CF"/>
    <w:rsid w:val="00DA71AF"/>
    <w:rsid w:val="00DB04C8"/>
    <w:rsid w:val="00DB1532"/>
    <w:rsid w:val="00DB3B7A"/>
    <w:rsid w:val="00DB68C3"/>
    <w:rsid w:val="00DB6ED0"/>
    <w:rsid w:val="00DC1AED"/>
    <w:rsid w:val="00DC2BDA"/>
    <w:rsid w:val="00DC34B2"/>
    <w:rsid w:val="00DC3BB1"/>
    <w:rsid w:val="00DC3C30"/>
    <w:rsid w:val="00DC44A7"/>
    <w:rsid w:val="00DC4BA2"/>
    <w:rsid w:val="00DC52E3"/>
    <w:rsid w:val="00DC64C7"/>
    <w:rsid w:val="00DC6540"/>
    <w:rsid w:val="00DC7157"/>
    <w:rsid w:val="00DC7D0C"/>
    <w:rsid w:val="00DD1138"/>
    <w:rsid w:val="00DD2EA2"/>
    <w:rsid w:val="00DD466D"/>
    <w:rsid w:val="00DD596E"/>
    <w:rsid w:val="00DD6360"/>
    <w:rsid w:val="00DD67C4"/>
    <w:rsid w:val="00DD6DBA"/>
    <w:rsid w:val="00DD78C4"/>
    <w:rsid w:val="00DE0922"/>
    <w:rsid w:val="00DE4BEE"/>
    <w:rsid w:val="00DF1953"/>
    <w:rsid w:val="00DF2DEB"/>
    <w:rsid w:val="00DF3EC5"/>
    <w:rsid w:val="00DF5545"/>
    <w:rsid w:val="00DF5DAE"/>
    <w:rsid w:val="00DF6513"/>
    <w:rsid w:val="00DF677E"/>
    <w:rsid w:val="00DF7142"/>
    <w:rsid w:val="00E0079F"/>
    <w:rsid w:val="00E00B1E"/>
    <w:rsid w:val="00E00F77"/>
    <w:rsid w:val="00E02D5D"/>
    <w:rsid w:val="00E03B10"/>
    <w:rsid w:val="00E03D39"/>
    <w:rsid w:val="00E03D89"/>
    <w:rsid w:val="00E044CD"/>
    <w:rsid w:val="00E0631E"/>
    <w:rsid w:val="00E0659B"/>
    <w:rsid w:val="00E07875"/>
    <w:rsid w:val="00E1098C"/>
    <w:rsid w:val="00E119A6"/>
    <w:rsid w:val="00E11AAD"/>
    <w:rsid w:val="00E12289"/>
    <w:rsid w:val="00E1236F"/>
    <w:rsid w:val="00E13D24"/>
    <w:rsid w:val="00E14BA0"/>
    <w:rsid w:val="00E154FC"/>
    <w:rsid w:val="00E15F96"/>
    <w:rsid w:val="00E16384"/>
    <w:rsid w:val="00E16CCC"/>
    <w:rsid w:val="00E2136B"/>
    <w:rsid w:val="00E21997"/>
    <w:rsid w:val="00E2320E"/>
    <w:rsid w:val="00E2363A"/>
    <w:rsid w:val="00E24D2C"/>
    <w:rsid w:val="00E25B65"/>
    <w:rsid w:val="00E265AD"/>
    <w:rsid w:val="00E270D6"/>
    <w:rsid w:val="00E27802"/>
    <w:rsid w:val="00E303BF"/>
    <w:rsid w:val="00E30E94"/>
    <w:rsid w:val="00E31BEB"/>
    <w:rsid w:val="00E32472"/>
    <w:rsid w:val="00E3418A"/>
    <w:rsid w:val="00E35BF0"/>
    <w:rsid w:val="00E3651C"/>
    <w:rsid w:val="00E367FC"/>
    <w:rsid w:val="00E37447"/>
    <w:rsid w:val="00E436FB"/>
    <w:rsid w:val="00E43D2E"/>
    <w:rsid w:val="00E441BA"/>
    <w:rsid w:val="00E464E9"/>
    <w:rsid w:val="00E469F6"/>
    <w:rsid w:val="00E46C2A"/>
    <w:rsid w:val="00E47253"/>
    <w:rsid w:val="00E502B8"/>
    <w:rsid w:val="00E51956"/>
    <w:rsid w:val="00E51B18"/>
    <w:rsid w:val="00E522D7"/>
    <w:rsid w:val="00E528D3"/>
    <w:rsid w:val="00E52E04"/>
    <w:rsid w:val="00E53C70"/>
    <w:rsid w:val="00E54577"/>
    <w:rsid w:val="00E55A15"/>
    <w:rsid w:val="00E561C4"/>
    <w:rsid w:val="00E57584"/>
    <w:rsid w:val="00E60E4A"/>
    <w:rsid w:val="00E61596"/>
    <w:rsid w:val="00E62165"/>
    <w:rsid w:val="00E630EB"/>
    <w:rsid w:val="00E6508E"/>
    <w:rsid w:val="00E65DF0"/>
    <w:rsid w:val="00E7131D"/>
    <w:rsid w:val="00E721F4"/>
    <w:rsid w:val="00E726B9"/>
    <w:rsid w:val="00E746C8"/>
    <w:rsid w:val="00E75AC6"/>
    <w:rsid w:val="00E803FB"/>
    <w:rsid w:val="00E81C26"/>
    <w:rsid w:val="00E82092"/>
    <w:rsid w:val="00E82477"/>
    <w:rsid w:val="00E835BB"/>
    <w:rsid w:val="00E84714"/>
    <w:rsid w:val="00E85835"/>
    <w:rsid w:val="00E85A5A"/>
    <w:rsid w:val="00E85FE8"/>
    <w:rsid w:val="00E87B63"/>
    <w:rsid w:val="00E921C3"/>
    <w:rsid w:val="00E925FF"/>
    <w:rsid w:val="00E93FE6"/>
    <w:rsid w:val="00E944D8"/>
    <w:rsid w:val="00E9683A"/>
    <w:rsid w:val="00E96F20"/>
    <w:rsid w:val="00E9789C"/>
    <w:rsid w:val="00E97923"/>
    <w:rsid w:val="00EA1853"/>
    <w:rsid w:val="00EA1EF7"/>
    <w:rsid w:val="00EA2065"/>
    <w:rsid w:val="00EA430B"/>
    <w:rsid w:val="00EA5066"/>
    <w:rsid w:val="00EA53F8"/>
    <w:rsid w:val="00EA5A05"/>
    <w:rsid w:val="00EA5BB6"/>
    <w:rsid w:val="00EA5C7A"/>
    <w:rsid w:val="00EA684A"/>
    <w:rsid w:val="00EA69B1"/>
    <w:rsid w:val="00EA6AFA"/>
    <w:rsid w:val="00EB002A"/>
    <w:rsid w:val="00EB04BD"/>
    <w:rsid w:val="00EB09FB"/>
    <w:rsid w:val="00EB0A9D"/>
    <w:rsid w:val="00EB102F"/>
    <w:rsid w:val="00EB1DF7"/>
    <w:rsid w:val="00EB2743"/>
    <w:rsid w:val="00EB3E6E"/>
    <w:rsid w:val="00EB40B0"/>
    <w:rsid w:val="00EB57D1"/>
    <w:rsid w:val="00EB5DF3"/>
    <w:rsid w:val="00EB6D0D"/>
    <w:rsid w:val="00EB75E9"/>
    <w:rsid w:val="00EC00C0"/>
    <w:rsid w:val="00EC2312"/>
    <w:rsid w:val="00EC2EA1"/>
    <w:rsid w:val="00EC509A"/>
    <w:rsid w:val="00EC56BC"/>
    <w:rsid w:val="00EC5C03"/>
    <w:rsid w:val="00EC668D"/>
    <w:rsid w:val="00EC75DC"/>
    <w:rsid w:val="00ED0D19"/>
    <w:rsid w:val="00ED1A60"/>
    <w:rsid w:val="00ED1B9E"/>
    <w:rsid w:val="00ED2024"/>
    <w:rsid w:val="00ED230C"/>
    <w:rsid w:val="00ED2329"/>
    <w:rsid w:val="00ED27C5"/>
    <w:rsid w:val="00ED2C9E"/>
    <w:rsid w:val="00ED2DDE"/>
    <w:rsid w:val="00ED485E"/>
    <w:rsid w:val="00ED4E3F"/>
    <w:rsid w:val="00ED514F"/>
    <w:rsid w:val="00ED52AD"/>
    <w:rsid w:val="00ED5D10"/>
    <w:rsid w:val="00ED6A51"/>
    <w:rsid w:val="00ED7B63"/>
    <w:rsid w:val="00EE21DD"/>
    <w:rsid w:val="00EE3FDA"/>
    <w:rsid w:val="00EE43EE"/>
    <w:rsid w:val="00EE6403"/>
    <w:rsid w:val="00EE7385"/>
    <w:rsid w:val="00EE7955"/>
    <w:rsid w:val="00EF032B"/>
    <w:rsid w:val="00EF13E7"/>
    <w:rsid w:val="00EF14BC"/>
    <w:rsid w:val="00EF41E3"/>
    <w:rsid w:val="00EF4238"/>
    <w:rsid w:val="00EF62B5"/>
    <w:rsid w:val="00EF7962"/>
    <w:rsid w:val="00F006F9"/>
    <w:rsid w:val="00F0074E"/>
    <w:rsid w:val="00F008E4"/>
    <w:rsid w:val="00F00F4C"/>
    <w:rsid w:val="00F0184C"/>
    <w:rsid w:val="00F01915"/>
    <w:rsid w:val="00F03E0B"/>
    <w:rsid w:val="00F04072"/>
    <w:rsid w:val="00F045E1"/>
    <w:rsid w:val="00F05548"/>
    <w:rsid w:val="00F05ADF"/>
    <w:rsid w:val="00F06288"/>
    <w:rsid w:val="00F06A52"/>
    <w:rsid w:val="00F102BC"/>
    <w:rsid w:val="00F11385"/>
    <w:rsid w:val="00F1219F"/>
    <w:rsid w:val="00F1228E"/>
    <w:rsid w:val="00F12D84"/>
    <w:rsid w:val="00F1495A"/>
    <w:rsid w:val="00F14D03"/>
    <w:rsid w:val="00F1590D"/>
    <w:rsid w:val="00F16511"/>
    <w:rsid w:val="00F1728F"/>
    <w:rsid w:val="00F1781E"/>
    <w:rsid w:val="00F20001"/>
    <w:rsid w:val="00F20541"/>
    <w:rsid w:val="00F20C29"/>
    <w:rsid w:val="00F20DE0"/>
    <w:rsid w:val="00F223A5"/>
    <w:rsid w:val="00F22C4B"/>
    <w:rsid w:val="00F22E70"/>
    <w:rsid w:val="00F23767"/>
    <w:rsid w:val="00F24BFA"/>
    <w:rsid w:val="00F25741"/>
    <w:rsid w:val="00F2655D"/>
    <w:rsid w:val="00F26790"/>
    <w:rsid w:val="00F27ACE"/>
    <w:rsid w:val="00F27DC7"/>
    <w:rsid w:val="00F300D7"/>
    <w:rsid w:val="00F30E1F"/>
    <w:rsid w:val="00F30FFD"/>
    <w:rsid w:val="00F32601"/>
    <w:rsid w:val="00F32922"/>
    <w:rsid w:val="00F3345E"/>
    <w:rsid w:val="00F3401D"/>
    <w:rsid w:val="00F343DA"/>
    <w:rsid w:val="00F34A74"/>
    <w:rsid w:val="00F34F30"/>
    <w:rsid w:val="00F35A26"/>
    <w:rsid w:val="00F36CAB"/>
    <w:rsid w:val="00F36E89"/>
    <w:rsid w:val="00F3751B"/>
    <w:rsid w:val="00F377FE"/>
    <w:rsid w:val="00F42457"/>
    <w:rsid w:val="00F433E5"/>
    <w:rsid w:val="00F43B46"/>
    <w:rsid w:val="00F45324"/>
    <w:rsid w:val="00F45406"/>
    <w:rsid w:val="00F46E3B"/>
    <w:rsid w:val="00F47824"/>
    <w:rsid w:val="00F50057"/>
    <w:rsid w:val="00F50470"/>
    <w:rsid w:val="00F5076B"/>
    <w:rsid w:val="00F51292"/>
    <w:rsid w:val="00F52D52"/>
    <w:rsid w:val="00F53FE7"/>
    <w:rsid w:val="00F543ED"/>
    <w:rsid w:val="00F5481C"/>
    <w:rsid w:val="00F54AF2"/>
    <w:rsid w:val="00F572F9"/>
    <w:rsid w:val="00F5765E"/>
    <w:rsid w:val="00F6002B"/>
    <w:rsid w:val="00F60230"/>
    <w:rsid w:val="00F6048C"/>
    <w:rsid w:val="00F614F6"/>
    <w:rsid w:val="00F6307E"/>
    <w:rsid w:val="00F63711"/>
    <w:rsid w:val="00F63C15"/>
    <w:rsid w:val="00F63CAD"/>
    <w:rsid w:val="00F63DC1"/>
    <w:rsid w:val="00F6403A"/>
    <w:rsid w:val="00F64CBA"/>
    <w:rsid w:val="00F64F04"/>
    <w:rsid w:val="00F65095"/>
    <w:rsid w:val="00F65537"/>
    <w:rsid w:val="00F65DB9"/>
    <w:rsid w:val="00F675AC"/>
    <w:rsid w:val="00F70C04"/>
    <w:rsid w:val="00F710E9"/>
    <w:rsid w:val="00F718C7"/>
    <w:rsid w:val="00F71D9B"/>
    <w:rsid w:val="00F724A6"/>
    <w:rsid w:val="00F725C3"/>
    <w:rsid w:val="00F732BE"/>
    <w:rsid w:val="00F73AFF"/>
    <w:rsid w:val="00F75BCA"/>
    <w:rsid w:val="00F75C46"/>
    <w:rsid w:val="00F761F9"/>
    <w:rsid w:val="00F76E2C"/>
    <w:rsid w:val="00F7789A"/>
    <w:rsid w:val="00F80BE0"/>
    <w:rsid w:val="00F8237A"/>
    <w:rsid w:val="00F82B5A"/>
    <w:rsid w:val="00F82C88"/>
    <w:rsid w:val="00F84029"/>
    <w:rsid w:val="00F84E4A"/>
    <w:rsid w:val="00F8536B"/>
    <w:rsid w:val="00F854E3"/>
    <w:rsid w:val="00F90602"/>
    <w:rsid w:val="00F90DD3"/>
    <w:rsid w:val="00F9104B"/>
    <w:rsid w:val="00F92BB9"/>
    <w:rsid w:val="00F92CE1"/>
    <w:rsid w:val="00F93142"/>
    <w:rsid w:val="00F93B54"/>
    <w:rsid w:val="00F94480"/>
    <w:rsid w:val="00F947CE"/>
    <w:rsid w:val="00F94BED"/>
    <w:rsid w:val="00F94EB0"/>
    <w:rsid w:val="00F9550F"/>
    <w:rsid w:val="00F95AB7"/>
    <w:rsid w:val="00F966D4"/>
    <w:rsid w:val="00F96B28"/>
    <w:rsid w:val="00F979EC"/>
    <w:rsid w:val="00FA147A"/>
    <w:rsid w:val="00FA14FF"/>
    <w:rsid w:val="00FA2CB9"/>
    <w:rsid w:val="00FA41CD"/>
    <w:rsid w:val="00FA45E4"/>
    <w:rsid w:val="00FA5101"/>
    <w:rsid w:val="00FA5181"/>
    <w:rsid w:val="00FA5634"/>
    <w:rsid w:val="00FA6367"/>
    <w:rsid w:val="00FB05EC"/>
    <w:rsid w:val="00FB15AF"/>
    <w:rsid w:val="00FB292B"/>
    <w:rsid w:val="00FB2C3E"/>
    <w:rsid w:val="00FB3450"/>
    <w:rsid w:val="00FB481B"/>
    <w:rsid w:val="00FB6B03"/>
    <w:rsid w:val="00FB6FF1"/>
    <w:rsid w:val="00FB73EE"/>
    <w:rsid w:val="00FB78C3"/>
    <w:rsid w:val="00FC05E6"/>
    <w:rsid w:val="00FC08F0"/>
    <w:rsid w:val="00FC0FF3"/>
    <w:rsid w:val="00FC14EE"/>
    <w:rsid w:val="00FC1847"/>
    <w:rsid w:val="00FC1D49"/>
    <w:rsid w:val="00FC21F6"/>
    <w:rsid w:val="00FC22A0"/>
    <w:rsid w:val="00FC2B21"/>
    <w:rsid w:val="00FC4599"/>
    <w:rsid w:val="00FC5B18"/>
    <w:rsid w:val="00FC7487"/>
    <w:rsid w:val="00FD022B"/>
    <w:rsid w:val="00FD1079"/>
    <w:rsid w:val="00FD1312"/>
    <w:rsid w:val="00FD2838"/>
    <w:rsid w:val="00FD286D"/>
    <w:rsid w:val="00FD28A2"/>
    <w:rsid w:val="00FD3215"/>
    <w:rsid w:val="00FD4BC9"/>
    <w:rsid w:val="00FD6234"/>
    <w:rsid w:val="00FD67AC"/>
    <w:rsid w:val="00FE1573"/>
    <w:rsid w:val="00FE1BB0"/>
    <w:rsid w:val="00FE3389"/>
    <w:rsid w:val="00FE3554"/>
    <w:rsid w:val="00FE4211"/>
    <w:rsid w:val="00FE42A1"/>
    <w:rsid w:val="00FE5066"/>
    <w:rsid w:val="00FE59A8"/>
    <w:rsid w:val="00FE5F92"/>
    <w:rsid w:val="00FF0A71"/>
    <w:rsid w:val="00FF14E6"/>
    <w:rsid w:val="00FF1C6C"/>
    <w:rsid w:val="00FF1F35"/>
    <w:rsid w:val="00FF39A9"/>
    <w:rsid w:val="00FF3B8C"/>
    <w:rsid w:val="00FF3FA4"/>
    <w:rsid w:val="00FF5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B7477E0-CB6A-4C6A-B163-B628EC5F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2E"/>
    <w:pPr>
      <w:spacing w:line="336" w:lineRule="auto"/>
      <w:jc w:val="both"/>
    </w:pPr>
    <w:rPr>
      <w:rFonts w:ascii="Sennheiser-Book" w:hAnsi="Sennheiser-Book"/>
      <w:sz w:val="24"/>
      <w:szCs w:val="24"/>
      <w:lang w:val="de-DE" w:eastAsia="zh-TW"/>
    </w:rPr>
  </w:style>
  <w:style w:type="paragraph" w:styleId="1">
    <w:name w:val="heading 1"/>
    <w:basedOn w:val="Copytext"/>
    <w:next w:val="Copytext"/>
    <w:qFormat/>
    <w:rsid w:val="0048562E"/>
    <w:pPr>
      <w:outlineLvl w:val="0"/>
    </w:pPr>
    <w:rPr>
      <w:rFonts w:ascii="Sennheiser-Bold" w:hAnsi="Sennheiser-Bold"/>
    </w:rPr>
  </w:style>
  <w:style w:type="paragraph" w:styleId="2">
    <w:name w:val="heading 2"/>
    <w:basedOn w:val="a"/>
    <w:next w:val="a"/>
    <w:qFormat/>
    <w:rsid w:val="00B3260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3260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4">
    <w:name w:val="heading 4"/>
    <w:basedOn w:val="3"/>
    <w:next w:val="a"/>
    <w:qFormat/>
    <w:rsid w:val="00B32609"/>
    <w:pPr>
      <w:numPr>
        <w:ilvl w:val="3"/>
        <w:numId w:val="19"/>
      </w:numPr>
      <w:tabs>
        <w:tab w:val="left" w:pos="794"/>
      </w:tabs>
      <w:outlineLvl w:val="3"/>
    </w:pPr>
    <w:rPr>
      <w:bCs w:val="0"/>
      <w:szCs w:val="28"/>
      <w:lang w:val="de-CH"/>
    </w:rPr>
  </w:style>
  <w:style w:type="paragraph" w:styleId="5">
    <w:name w:val="heading 5"/>
    <w:basedOn w:val="4"/>
    <w:next w:val="a"/>
    <w:qFormat/>
    <w:rsid w:val="00B32609"/>
    <w:pPr>
      <w:numPr>
        <w:ilvl w:val="4"/>
      </w:numPr>
      <w:tabs>
        <w:tab w:val="clear" w:pos="794"/>
        <w:tab w:val="left" w:pos="936"/>
      </w:tabs>
      <w:outlineLvl w:val="4"/>
    </w:pPr>
    <w:rPr>
      <w:bCs/>
      <w:iCs/>
      <w:szCs w:val="19"/>
    </w:rPr>
  </w:style>
  <w:style w:type="paragraph" w:styleId="6">
    <w:name w:val="heading 6"/>
    <w:basedOn w:val="a"/>
    <w:next w:val="a"/>
    <w:qFormat/>
    <w:rsid w:val="00B32609"/>
    <w:pPr>
      <w:numPr>
        <w:ilvl w:val="5"/>
        <w:numId w:val="19"/>
      </w:numPr>
      <w:outlineLvl w:val="5"/>
    </w:pPr>
    <w:rPr>
      <w:rFonts w:cs="Arial"/>
      <w:b/>
      <w:bCs/>
      <w:szCs w:val="19"/>
    </w:rPr>
  </w:style>
  <w:style w:type="paragraph" w:styleId="7">
    <w:name w:val="heading 7"/>
    <w:basedOn w:val="a"/>
    <w:next w:val="a"/>
    <w:qFormat/>
    <w:rsid w:val="00B32609"/>
    <w:pPr>
      <w:numPr>
        <w:ilvl w:val="6"/>
        <w:numId w:val="19"/>
      </w:numPr>
      <w:outlineLvl w:val="6"/>
    </w:pPr>
    <w:rPr>
      <w:rFonts w:cs="Arial"/>
      <w:b/>
      <w:szCs w:val="19"/>
    </w:rPr>
  </w:style>
  <w:style w:type="paragraph" w:styleId="8">
    <w:name w:val="heading 8"/>
    <w:basedOn w:val="a"/>
    <w:next w:val="a"/>
    <w:qFormat/>
    <w:rsid w:val="00B32609"/>
    <w:pPr>
      <w:numPr>
        <w:ilvl w:val="7"/>
        <w:numId w:val="19"/>
      </w:numPr>
      <w:outlineLvl w:val="7"/>
    </w:pPr>
    <w:rPr>
      <w:rFonts w:cs="Arial"/>
      <w:b/>
      <w:iCs/>
      <w:szCs w:val="19"/>
    </w:rPr>
  </w:style>
  <w:style w:type="paragraph" w:styleId="9">
    <w:name w:val="heading 9"/>
    <w:basedOn w:val="a"/>
    <w:next w:val="a"/>
    <w:qFormat/>
    <w:rsid w:val="00B32609"/>
    <w:pPr>
      <w:numPr>
        <w:ilvl w:val="8"/>
        <w:numId w:val="19"/>
      </w:numPr>
      <w:outlineLvl w:val="8"/>
    </w:pPr>
    <w:rPr>
      <w:rFonts w:cs="Arial"/>
      <w:b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pytext">
    <w:name w:val="Copytext"/>
    <w:link w:val="CopytextZchn"/>
    <w:rsid w:val="0048562E"/>
    <w:pPr>
      <w:spacing w:line="336" w:lineRule="auto"/>
      <w:jc w:val="both"/>
    </w:pPr>
    <w:rPr>
      <w:rFonts w:ascii="Sennheiser-Book" w:hAnsi="Sennheiser-Book" w:cs="Arial"/>
      <w:sz w:val="22"/>
      <w:szCs w:val="22"/>
      <w:lang w:val="de-DE" w:eastAsia="zh-TW"/>
    </w:rPr>
  </w:style>
  <w:style w:type="paragraph" w:customStyle="1" w:styleId="SennheiserBeschreibung">
    <w:name w:val="Sennheiser Beschreibung"/>
    <w:basedOn w:val="Copytext"/>
    <w:rsid w:val="0048562E"/>
    <w:pPr>
      <w:spacing w:line="240" w:lineRule="auto"/>
    </w:pPr>
  </w:style>
  <w:style w:type="character" w:styleId="a3">
    <w:name w:val="Hyperlink"/>
    <w:rsid w:val="0048562E"/>
    <w:rPr>
      <w:color w:val="0000FF"/>
      <w:u w:val="single"/>
    </w:rPr>
  </w:style>
  <w:style w:type="table" w:styleId="a4">
    <w:name w:val="Table Grid"/>
    <w:basedOn w:val="a1"/>
    <w:uiPriority w:val="59"/>
    <w:rsid w:val="003F4B0C"/>
    <w:pPr>
      <w:jc w:val="both"/>
    </w:pPr>
    <w:tblPr>
      <w:tblInd w:w="113" w:type="dxa"/>
      <w:tblCellMar>
        <w:top w:w="57" w:type="dxa"/>
      </w:tblCellMar>
    </w:tblPr>
    <w:tcPr>
      <w:shd w:val="clear" w:color="auto" w:fill="auto"/>
    </w:tcPr>
    <w:tblStylePr w:type="firstRow">
      <w:rPr>
        <w:color w:val="auto"/>
      </w:rPr>
    </w:tblStylePr>
  </w:style>
  <w:style w:type="paragraph" w:styleId="a5">
    <w:name w:val="header"/>
    <w:basedOn w:val="a"/>
    <w:rsid w:val="00F11385"/>
    <w:pPr>
      <w:tabs>
        <w:tab w:val="center" w:pos="4536"/>
        <w:tab w:val="right" w:pos="9072"/>
      </w:tabs>
      <w:ind w:left="-1134"/>
      <w:jc w:val="left"/>
    </w:pPr>
  </w:style>
  <w:style w:type="paragraph" w:styleId="a6">
    <w:name w:val="footer"/>
    <w:basedOn w:val="a"/>
    <w:rsid w:val="0048562E"/>
    <w:pPr>
      <w:tabs>
        <w:tab w:val="center" w:pos="4536"/>
        <w:tab w:val="right" w:pos="9072"/>
      </w:tabs>
    </w:pPr>
  </w:style>
  <w:style w:type="paragraph" w:customStyle="1" w:styleId="CopytextBullet">
    <w:name w:val="Copytext Bullet"/>
    <w:basedOn w:val="Copytext"/>
    <w:rsid w:val="00D46E7B"/>
    <w:pPr>
      <w:numPr>
        <w:numId w:val="20"/>
      </w:numPr>
    </w:pPr>
  </w:style>
  <w:style w:type="paragraph" w:customStyle="1" w:styleId="CopytextNumber">
    <w:name w:val="Copytext Number"/>
    <w:basedOn w:val="Copytext"/>
    <w:next w:val="Copytext"/>
    <w:rsid w:val="00A37F13"/>
    <w:pPr>
      <w:numPr>
        <w:numId w:val="25"/>
      </w:numPr>
    </w:pPr>
  </w:style>
  <w:style w:type="paragraph" w:styleId="a7">
    <w:name w:val="footnote text"/>
    <w:basedOn w:val="a"/>
    <w:semiHidden/>
    <w:rsid w:val="003F4B0C"/>
    <w:rPr>
      <w:sz w:val="20"/>
      <w:szCs w:val="20"/>
    </w:rPr>
  </w:style>
  <w:style w:type="character" w:styleId="a8">
    <w:name w:val="footnote reference"/>
    <w:semiHidden/>
    <w:rsid w:val="003F4B0C"/>
    <w:rPr>
      <w:vertAlign w:val="superscript"/>
    </w:rPr>
  </w:style>
  <w:style w:type="paragraph" w:styleId="a9">
    <w:name w:val="caption"/>
    <w:basedOn w:val="Copytext"/>
    <w:next w:val="Copytext"/>
    <w:qFormat/>
    <w:rsid w:val="003F4B0C"/>
    <w:rPr>
      <w:bCs/>
      <w:sz w:val="20"/>
      <w:szCs w:val="20"/>
    </w:rPr>
  </w:style>
  <w:style w:type="table" w:customStyle="1" w:styleId="SennheiserTabellenformat">
    <w:name w:val="Sennheiser Tabellenformat"/>
    <w:basedOn w:val="a4"/>
    <w:rsid w:val="009C1904"/>
    <w:pPr>
      <w:spacing w:after="100" w:afterAutospacing="1"/>
    </w:pPr>
    <w:tblPr>
      <w:tblBorders>
        <w:bottom w:val="single" w:sz="2" w:space="0" w:color="4D4F53"/>
        <w:insideH w:val="single" w:sz="2" w:space="0" w:color="4D4F53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right w:val="single" w:sz="2" w:space="0" w:color="0096D6"/>
        </w:tcBorders>
        <w:shd w:val="clear" w:color="auto" w:fill="0096D6"/>
      </w:tcPr>
    </w:tblStylePr>
  </w:style>
  <w:style w:type="paragraph" w:customStyle="1" w:styleId="Dokument">
    <w:name w:val="Dokument"/>
    <w:rsid w:val="00F11385"/>
    <w:rPr>
      <w:rFonts w:ascii="Sennheiser-Bold" w:hAnsi="Sennheiser-Bold"/>
      <w:color w:val="747476"/>
      <w:spacing w:val="10"/>
      <w:sz w:val="32"/>
      <w:szCs w:val="32"/>
      <w:lang w:val="de-DE" w:eastAsia="zh-TW"/>
    </w:rPr>
  </w:style>
  <w:style w:type="character" w:styleId="aa">
    <w:name w:val="FollowedHyperlink"/>
    <w:rsid w:val="003E3234"/>
    <w:rPr>
      <w:color w:val="800080"/>
      <w:u w:val="single"/>
    </w:rPr>
  </w:style>
  <w:style w:type="paragraph" w:styleId="ab">
    <w:name w:val="Normal (Web)"/>
    <w:basedOn w:val="a"/>
    <w:uiPriority w:val="99"/>
    <w:unhideWhenUsed/>
    <w:rsid w:val="00716B7F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lang w:val="en-US" w:eastAsia="ko-KR"/>
    </w:rPr>
  </w:style>
  <w:style w:type="character" w:styleId="ac">
    <w:name w:val="annotation reference"/>
    <w:rsid w:val="00402889"/>
    <w:rPr>
      <w:sz w:val="18"/>
      <w:szCs w:val="18"/>
    </w:rPr>
  </w:style>
  <w:style w:type="paragraph" w:styleId="ad">
    <w:name w:val="annotation text"/>
    <w:basedOn w:val="a"/>
    <w:link w:val="Char"/>
    <w:rsid w:val="00402889"/>
    <w:pPr>
      <w:jc w:val="left"/>
    </w:pPr>
  </w:style>
  <w:style w:type="character" w:customStyle="1" w:styleId="Char">
    <w:name w:val="메모 텍스트 Char"/>
    <w:link w:val="ad"/>
    <w:rsid w:val="00402889"/>
    <w:rPr>
      <w:rFonts w:ascii="Sennheiser-Book" w:hAnsi="Sennheiser-Book"/>
      <w:sz w:val="24"/>
      <w:szCs w:val="24"/>
      <w:lang w:val="de-DE" w:eastAsia="zh-TW"/>
    </w:rPr>
  </w:style>
  <w:style w:type="paragraph" w:styleId="ae">
    <w:name w:val="annotation subject"/>
    <w:basedOn w:val="ad"/>
    <w:next w:val="ad"/>
    <w:link w:val="Char0"/>
    <w:rsid w:val="00402889"/>
    <w:rPr>
      <w:b/>
      <w:bCs/>
    </w:rPr>
  </w:style>
  <w:style w:type="character" w:customStyle="1" w:styleId="Char0">
    <w:name w:val="메모 주제 Char"/>
    <w:link w:val="ae"/>
    <w:rsid w:val="00402889"/>
    <w:rPr>
      <w:rFonts w:ascii="Sennheiser-Book" w:hAnsi="Sennheiser-Book"/>
      <w:b/>
      <w:bCs/>
      <w:sz w:val="24"/>
      <w:szCs w:val="24"/>
      <w:lang w:val="de-DE" w:eastAsia="zh-TW"/>
    </w:rPr>
  </w:style>
  <w:style w:type="paragraph" w:styleId="af">
    <w:name w:val="Balloon Text"/>
    <w:basedOn w:val="a"/>
    <w:link w:val="Char1"/>
    <w:rsid w:val="00402889"/>
    <w:pPr>
      <w:spacing w:line="240" w:lineRule="auto"/>
    </w:pPr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f"/>
    <w:rsid w:val="00402889"/>
    <w:rPr>
      <w:rFonts w:ascii="맑은 고딕" w:eastAsia="맑은 고딕" w:hAnsi="맑은 고딕" w:cs="Times New Roman"/>
      <w:sz w:val="18"/>
      <w:szCs w:val="18"/>
      <w:lang w:val="de-DE" w:eastAsia="zh-TW"/>
    </w:rPr>
  </w:style>
  <w:style w:type="character" w:styleId="af0">
    <w:name w:val="Strong"/>
    <w:uiPriority w:val="22"/>
    <w:qFormat/>
    <w:rsid w:val="004E5E6E"/>
    <w:rPr>
      <w:b/>
      <w:bCs/>
    </w:rPr>
  </w:style>
  <w:style w:type="character" w:customStyle="1" w:styleId="CopytextZchn">
    <w:name w:val="Copytext Zchn"/>
    <w:link w:val="Copytext"/>
    <w:locked/>
    <w:rsid w:val="00182DC2"/>
    <w:rPr>
      <w:rFonts w:ascii="Sennheiser-Book" w:hAnsi="Sennheiser-Book" w:cs="Arial"/>
      <w:sz w:val="22"/>
      <w:szCs w:val="22"/>
      <w:lang w:val="de-DE" w:eastAsia="zh-TW"/>
    </w:rPr>
  </w:style>
  <w:style w:type="paragraph" w:customStyle="1" w:styleId="Default">
    <w:name w:val="Default"/>
    <w:rsid w:val="00E55A15"/>
    <w:pPr>
      <w:widowControl w:val="0"/>
      <w:autoSpaceDE w:val="0"/>
      <w:autoSpaceDN w:val="0"/>
      <w:adjustRightInd w:val="0"/>
    </w:pPr>
    <w:rPr>
      <w:rFonts w:ascii="Sennheiser-Bold" w:hAnsi="Sennheiser-Bold" w:cs="Sennheiser-Bold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DF2DEB"/>
    <w:pPr>
      <w:ind w:leftChars="400" w:left="800"/>
    </w:pPr>
  </w:style>
  <w:style w:type="numbering" w:customStyle="1" w:styleId="List0">
    <w:name w:val="List 0"/>
    <w:basedOn w:val="a2"/>
    <w:rsid w:val="006A3A48"/>
    <w:pPr>
      <w:numPr>
        <w:numId w:val="39"/>
      </w:numPr>
    </w:pPr>
  </w:style>
  <w:style w:type="character" w:customStyle="1" w:styleId="Hyperlink0">
    <w:name w:val="Hyperlink.0"/>
    <w:basedOn w:val="a0"/>
    <w:rsid w:val="006A3A48"/>
    <w:rPr>
      <w:color w:val="0000FF"/>
      <w:sz w:val="20"/>
      <w:szCs w:val="20"/>
      <w:u w:val="single" w:color="0000FF"/>
      <w:lang w:val="en-US"/>
    </w:rPr>
  </w:style>
  <w:style w:type="table" w:customStyle="1" w:styleId="TableNormal1">
    <w:name w:val="Table Normal1"/>
    <w:rsid w:val="00BD29E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Theme="minorEastAsia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ist1">
    <w:name w:val="List 1"/>
    <w:basedOn w:val="a2"/>
    <w:rsid w:val="00BD29E4"/>
    <w:pPr>
      <w:numPr>
        <w:numId w:val="38"/>
      </w:numPr>
    </w:pPr>
  </w:style>
  <w:style w:type="character" w:customStyle="1" w:styleId="Hyperlink1">
    <w:name w:val="Hyperlink.1"/>
    <w:basedOn w:val="a0"/>
    <w:rsid w:val="00BD29E4"/>
    <w:rPr>
      <w:color w:val="0D0D0D"/>
      <w:sz w:val="20"/>
      <w:szCs w:val="20"/>
      <w:u w:val="single" w:color="0D0D0D"/>
      <w:lang w:val="en-US"/>
    </w:rPr>
  </w:style>
  <w:style w:type="character" w:customStyle="1" w:styleId="apple-converted-space">
    <w:name w:val="apple-converted-space"/>
    <w:basedOn w:val="a0"/>
    <w:rsid w:val="00E726B9"/>
  </w:style>
  <w:style w:type="character" w:customStyle="1" w:styleId="worddic">
    <w:name w:val="word_dic"/>
    <w:basedOn w:val="a0"/>
    <w:rsid w:val="00DE0922"/>
  </w:style>
  <w:style w:type="paragraph" w:styleId="af2">
    <w:name w:val="Body Text"/>
    <w:link w:val="Char2"/>
    <w:rsid w:val="00731A11"/>
    <w:pPr>
      <w:pBdr>
        <w:top w:val="nil"/>
        <w:left w:val="nil"/>
        <w:bottom w:val="nil"/>
        <w:right w:val="nil"/>
        <w:between w:val="nil"/>
        <w:bar w:val="nil"/>
      </w:pBdr>
      <w:spacing w:line="336" w:lineRule="auto"/>
      <w:jc w:val="both"/>
    </w:pPr>
    <w:rPr>
      <w:rFonts w:ascii="Courier New" w:eastAsia="Arial Unicode MS" w:hAnsi="Courier New" w:cs="Arial Unicode MS"/>
      <w:color w:val="000000"/>
      <w:sz w:val="24"/>
      <w:szCs w:val="24"/>
      <w:u w:color="000000"/>
      <w:bdr w:val="nil"/>
    </w:rPr>
  </w:style>
  <w:style w:type="character" w:customStyle="1" w:styleId="Char2">
    <w:name w:val="본문 Char"/>
    <w:basedOn w:val="a0"/>
    <w:link w:val="af2"/>
    <w:rsid w:val="00731A11"/>
    <w:rPr>
      <w:rFonts w:ascii="Courier New" w:eastAsia="Arial Unicode MS" w:hAnsi="Courier New" w:cs="Arial Unicode MS"/>
      <w:color w:val="000000"/>
      <w:sz w:val="24"/>
      <w:szCs w:val="24"/>
      <w:u w:color="000000"/>
      <w:bdr w:val="nil"/>
    </w:rPr>
  </w:style>
  <w:style w:type="paragraph" w:customStyle="1" w:styleId="Standard1">
    <w:name w:val="Standard1"/>
    <w:rsid w:val="00B25FE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336" w:lineRule="auto"/>
      <w:jc w:val="both"/>
    </w:pPr>
    <w:rPr>
      <w:rFonts w:ascii="Sennheiser-Book" w:eastAsia="Sennheiser-Book" w:hAnsi="Sennheiser-Book" w:cs="Sennheiser-Book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5076">
      <w:bodyDiv w:val="1"/>
      <w:marLeft w:val="0"/>
      <w:marRight w:val="0"/>
      <w:marTop w:val="2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41675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4306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39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45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7" w:color="C6C6C6"/>
                                    <w:left w:val="single" w:sz="6" w:space="11" w:color="C6C6C6"/>
                                    <w:bottom w:val="single" w:sz="6" w:space="5" w:color="C6C6C6"/>
                                    <w:right w:val="single" w:sz="6" w:space="11" w:color="C6C6C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65cchia\Desktop\Sennheiser_Press%20Release_v01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53932-B4AA-474B-8448-DB52AC15D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Sennheiser_Press Release_v01</Template>
  <TotalTime>2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Links>
    <vt:vector size="18" baseType="variant">
      <vt:variant>
        <vt:i4>5570582</vt:i4>
      </vt:variant>
      <vt:variant>
        <vt:i4>6</vt:i4>
      </vt:variant>
      <vt:variant>
        <vt:i4>0</vt:i4>
      </vt:variant>
      <vt:variant>
        <vt:i4>5</vt:i4>
      </vt:variant>
      <vt:variant>
        <vt:lpwstr>http://www.sdfint.co.kr/</vt:lpwstr>
      </vt:variant>
      <vt:variant>
        <vt:lpwstr/>
      </vt:variant>
      <vt:variant>
        <vt:i4>2162722</vt:i4>
      </vt:variant>
      <vt:variant>
        <vt:i4>3</vt:i4>
      </vt:variant>
      <vt:variant>
        <vt:i4>0</vt:i4>
      </vt:variant>
      <vt:variant>
        <vt:i4>5</vt:i4>
      </vt:variant>
      <vt:variant>
        <vt:lpwstr>http://www.koneav.com/</vt:lpwstr>
      </vt:variant>
      <vt:variant>
        <vt:lpwstr/>
      </vt:variant>
      <vt:variant>
        <vt:i4>7667777</vt:i4>
      </vt:variant>
      <vt:variant>
        <vt:i4>0</vt:i4>
      </vt:variant>
      <vt:variant>
        <vt:i4>0</vt:i4>
      </vt:variant>
      <vt:variant>
        <vt:i4>5</vt:i4>
      </vt:variant>
      <vt:variant>
        <vt:lpwstr>mailto:device@mincomm.com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065cchia</dc:creator>
  <cp:lastModifiedBy>Lee, Seoyoun</cp:lastModifiedBy>
  <cp:revision>3</cp:revision>
  <cp:lastPrinted>2012-02-16T06:41:00Z</cp:lastPrinted>
  <dcterms:created xsi:type="dcterms:W3CDTF">2016-01-26T01:58:00Z</dcterms:created>
  <dcterms:modified xsi:type="dcterms:W3CDTF">2016-01-26T01:59:00Z</dcterms:modified>
</cp:coreProperties>
</file>