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bookmarkStart w:id="0" w:name="_GoBack"/>
      <w:bookmarkEnd w:id="0"/>
      <w:r w:rsidRPr="009849CB">
        <w:rPr>
          <w:rFonts w:cs="함초롬바탕" w:hint="eastAsia"/>
          <w:color w:val="000000"/>
          <w:kern w:val="0"/>
          <w:sz w:val="16"/>
          <w:szCs w:val="16"/>
        </w:rPr>
        <w:t xml:space="preserve">롯데백화점 </w:t>
      </w:r>
      <w:proofErr w:type="spellStart"/>
      <w:r w:rsidRPr="009849CB">
        <w:rPr>
          <w:rFonts w:cs="함초롬바탕" w:hint="eastAsia"/>
          <w:color w:val="000000"/>
          <w:kern w:val="0"/>
          <w:sz w:val="16"/>
          <w:szCs w:val="16"/>
        </w:rPr>
        <w:t>대구점</w:t>
      </w:r>
      <w:proofErr w:type="spellEnd"/>
      <w:r w:rsidRPr="009849CB">
        <w:rPr>
          <w:rFonts w:cs="함초롬바탕" w:hint="eastAsia"/>
          <w:color w:val="000000"/>
          <w:kern w:val="0"/>
          <w:sz w:val="16"/>
          <w:szCs w:val="16"/>
        </w:rPr>
        <w:t xml:space="preserve"> </w:t>
      </w:r>
      <w:r w:rsidRPr="009849CB">
        <w:rPr>
          <w:rFonts w:cs="함초롬바탕" w:hint="eastAsia"/>
          <w:color w:val="000000"/>
          <w:kern w:val="0"/>
          <w:sz w:val="18"/>
          <w:szCs w:val="18"/>
        </w:rPr>
        <w:t xml:space="preserve">미디어 </w:t>
      </w:r>
      <w:proofErr w:type="spellStart"/>
      <w:r w:rsidRPr="009849CB">
        <w:rPr>
          <w:rFonts w:cs="함초롬바탕" w:hint="eastAsia"/>
          <w:color w:val="000000"/>
          <w:kern w:val="0"/>
          <w:sz w:val="18"/>
          <w:szCs w:val="18"/>
        </w:rPr>
        <w:t>파사드</w:t>
      </w:r>
      <w:proofErr w:type="spellEnd"/>
      <w:r w:rsidRPr="009849CB">
        <w:rPr>
          <w:rFonts w:cs="함초롬바탕" w:hint="eastAsia"/>
          <w:color w:val="000000"/>
          <w:kern w:val="0"/>
          <w:sz w:val="18"/>
          <w:szCs w:val="18"/>
        </w:rPr>
        <w:t xml:space="preserve"> 영상 공모전</w:t>
      </w:r>
      <w:r w:rsidRPr="009849CB">
        <w:rPr>
          <w:rFonts w:cs="굴림"/>
          <w:color w:val="000000"/>
          <w:kern w:val="0"/>
          <w:szCs w:val="20"/>
        </w:rPr>
        <w:br/>
      </w:r>
      <w:r w:rsidRPr="009849CB">
        <w:rPr>
          <w:rFonts w:cs="굴림"/>
          <w:b/>
          <w:bCs/>
          <w:color w:val="FF0000"/>
          <w:kern w:val="0"/>
          <w:sz w:val="42"/>
          <w:szCs w:val="42"/>
        </w:rPr>
        <w:t>Lovely Life, The Moment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 w:val="24"/>
          <w:szCs w:val="24"/>
        </w:rPr>
        <w:t>■공모요강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주체 </w:t>
      </w:r>
      <w:r w:rsidRPr="009849CB">
        <w:rPr>
          <w:rFonts w:cs="함초롬바탕" w:hint="eastAsia"/>
          <w:color w:val="000000"/>
          <w:kern w:val="0"/>
          <w:sz w:val="22"/>
        </w:rPr>
        <w:t xml:space="preserve">롯데백화점 </w:t>
      </w:r>
      <w:proofErr w:type="spellStart"/>
      <w:r w:rsidRPr="009849CB">
        <w:rPr>
          <w:rFonts w:cs="함초롬바탕" w:hint="eastAsia"/>
          <w:color w:val="000000"/>
          <w:kern w:val="0"/>
          <w:sz w:val="22"/>
        </w:rPr>
        <w:t>대구점</w:t>
      </w:r>
      <w:proofErr w:type="spellEnd"/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지원부문 </w:t>
      </w:r>
      <w:r w:rsidRPr="009849CB">
        <w:rPr>
          <w:rFonts w:cs="함초롬바탕" w:hint="eastAsia"/>
          <w:color w:val="000000"/>
          <w:kern w:val="0"/>
          <w:szCs w:val="20"/>
        </w:rPr>
        <w:t>영상 및 미디어 아트</w:t>
      </w:r>
      <w:r w:rsidRPr="009849CB">
        <w:rPr>
          <w:rFonts w:cs="굴림"/>
          <w:color w:val="000000"/>
          <w:kern w:val="0"/>
          <w:szCs w:val="20"/>
        </w:rPr>
        <w:t>(</w:t>
      </w:r>
      <w:r w:rsidRPr="009849CB">
        <w:rPr>
          <w:rFonts w:cs="함초롬바탕" w:hint="eastAsia"/>
          <w:color w:val="000000"/>
          <w:kern w:val="0"/>
          <w:szCs w:val="20"/>
        </w:rPr>
        <w:t>사진</w:t>
      </w:r>
      <w:r w:rsidRPr="009849CB">
        <w:rPr>
          <w:rFonts w:cs="굴림"/>
          <w:color w:val="000000"/>
          <w:kern w:val="0"/>
          <w:szCs w:val="20"/>
        </w:rPr>
        <w:t xml:space="preserve">, </w:t>
      </w:r>
      <w:r w:rsidRPr="009849CB">
        <w:rPr>
          <w:rFonts w:cs="함초롬바탕" w:hint="eastAsia"/>
          <w:color w:val="000000"/>
          <w:kern w:val="0"/>
          <w:szCs w:val="20"/>
        </w:rPr>
        <w:t>영화</w:t>
      </w:r>
      <w:r w:rsidRPr="009849CB">
        <w:rPr>
          <w:rFonts w:cs="굴림"/>
          <w:color w:val="000000"/>
          <w:kern w:val="0"/>
          <w:szCs w:val="20"/>
        </w:rPr>
        <w:t xml:space="preserve">, </w:t>
      </w:r>
      <w:r w:rsidRPr="009849CB">
        <w:rPr>
          <w:rFonts w:cs="함초롬바탕" w:hint="eastAsia"/>
          <w:color w:val="000000"/>
          <w:kern w:val="0"/>
          <w:szCs w:val="20"/>
        </w:rPr>
        <w:t>애니메이션 등</w:t>
      </w:r>
      <w:r w:rsidRPr="009849CB">
        <w:rPr>
          <w:rFonts w:cs="굴림"/>
          <w:color w:val="000000"/>
          <w:kern w:val="0"/>
          <w:szCs w:val="20"/>
        </w:rPr>
        <w:t>)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b/>
          <w:color w:val="000000"/>
          <w:kern w:val="0"/>
          <w:sz w:val="22"/>
        </w:rPr>
        <w:t>참여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자격 </w:t>
      </w:r>
      <w:r w:rsidRPr="009849CB">
        <w:rPr>
          <w:rFonts w:cs="함초롬바탕" w:hint="eastAsia"/>
          <w:color w:val="000000"/>
          <w:kern w:val="0"/>
          <w:szCs w:val="20"/>
        </w:rPr>
        <w:t>현재 대구시민 또는 대구시 소재 학교 재학생</w:t>
      </w:r>
    </w:p>
    <w:p w:rsidR="00345768" w:rsidRPr="009849CB" w:rsidRDefault="00345768" w:rsidP="00345768">
      <w:pPr>
        <w:spacing w:after="0" w:line="384" w:lineRule="auto"/>
        <w:ind w:firstLineChars="650" w:firstLine="13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Cs w:val="20"/>
        </w:rPr>
        <w:t xml:space="preserve">* </w:t>
      </w:r>
      <w:r w:rsidRPr="009849CB">
        <w:rPr>
          <w:rFonts w:cs="함초롬바탕" w:hint="eastAsia"/>
          <w:color w:val="000000"/>
          <w:kern w:val="0"/>
          <w:szCs w:val="20"/>
        </w:rPr>
        <w:t>개인 또는 팀</w:t>
      </w:r>
      <w:r w:rsidRPr="009849CB">
        <w:rPr>
          <w:rFonts w:cs="굴림"/>
          <w:color w:val="000000"/>
          <w:kern w:val="0"/>
          <w:szCs w:val="20"/>
        </w:rPr>
        <w:t>(2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인 이상 </w:t>
      </w:r>
      <w:r w:rsidRPr="009849CB">
        <w:rPr>
          <w:rFonts w:cs="굴림"/>
          <w:color w:val="000000"/>
          <w:kern w:val="0"/>
          <w:szCs w:val="20"/>
        </w:rPr>
        <w:t>5</w:t>
      </w:r>
      <w:r w:rsidRPr="009849CB">
        <w:rPr>
          <w:rFonts w:cs="함초롬바탕" w:hint="eastAsia"/>
          <w:color w:val="000000"/>
          <w:kern w:val="0"/>
          <w:szCs w:val="20"/>
        </w:rPr>
        <w:t>인 이하</w:t>
      </w:r>
      <w:r w:rsidRPr="009849CB">
        <w:rPr>
          <w:rFonts w:cs="굴림"/>
          <w:color w:val="000000"/>
          <w:kern w:val="0"/>
          <w:szCs w:val="20"/>
        </w:rPr>
        <w:t>)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작품 접수 기간</w:t>
      </w:r>
      <w:r w:rsidRPr="009849CB">
        <w:rPr>
          <w:rFonts w:cs="굴림"/>
          <w:color w:val="000000"/>
          <w:kern w:val="0"/>
          <w:sz w:val="22"/>
        </w:rPr>
        <w:t xml:space="preserve"> </w:t>
      </w:r>
      <w:r w:rsidRPr="009849CB">
        <w:rPr>
          <w:rFonts w:cs="굴림"/>
          <w:color w:val="000000"/>
          <w:kern w:val="0"/>
          <w:szCs w:val="20"/>
        </w:rPr>
        <w:t>2016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년 </w:t>
      </w:r>
      <w:r w:rsidRPr="009849CB">
        <w:rPr>
          <w:rFonts w:cs="굴림"/>
          <w:color w:val="000000"/>
          <w:kern w:val="0"/>
          <w:szCs w:val="20"/>
        </w:rPr>
        <w:t>9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월 </w:t>
      </w:r>
      <w:r w:rsidRPr="009849CB">
        <w:rPr>
          <w:rFonts w:cs="굴림"/>
          <w:color w:val="000000"/>
          <w:kern w:val="0"/>
          <w:szCs w:val="20"/>
        </w:rPr>
        <w:t>19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일 – </w:t>
      </w:r>
      <w:r w:rsidRPr="009849CB">
        <w:rPr>
          <w:rFonts w:cs="굴림"/>
          <w:color w:val="000000"/>
          <w:kern w:val="0"/>
          <w:szCs w:val="20"/>
        </w:rPr>
        <w:t>2016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년 </w:t>
      </w:r>
      <w:r w:rsidRPr="009849CB">
        <w:rPr>
          <w:rFonts w:cs="굴림"/>
          <w:color w:val="000000"/>
          <w:kern w:val="0"/>
          <w:szCs w:val="20"/>
        </w:rPr>
        <w:t>10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월 </w:t>
      </w:r>
      <w:r w:rsidRPr="009849CB">
        <w:rPr>
          <w:rFonts w:cs="굴림"/>
          <w:color w:val="000000"/>
          <w:kern w:val="0"/>
          <w:szCs w:val="20"/>
        </w:rPr>
        <w:t>31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일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작품 주제 </w:t>
      </w:r>
      <w:r w:rsidRPr="009849CB">
        <w:rPr>
          <w:rFonts w:cs="굴림"/>
          <w:color w:val="000000"/>
          <w:kern w:val="0"/>
          <w:sz w:val="22"/>
        </w:rPr>
        <w:t>Lovely Life, The Moment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출품규정 </w:t>
      </w:r>
      <w:r w:rsidRPr="009849CB">
        <w:rPr>
          <w:rFonts w:cs="굴림"/>
          <w:color w:val="000000"/>
          <w:kern w:val="0"/>
          <w:szCs w:val="20"/>
        </w:rPr>
        <w:tab/>
      </w:r>
    </w:p>
    <w:p w:rsidR="00345768" w:rsidRPr="009849CB" w:rsidRDefault="00345768" w:rsidP="00345768">
      <w:pPr>
        <w:shd w:val="clear" w:color="auto" w:fill="FFFFFF"/>
        <w:spacing w:line="256" w:lineRule="auto"/>
        <w:ind w:firstLineChars="500" w:firstLine="10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1. 작품 형식: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장르, 형식, 제작방식 등 제한 없음</w:t>
      </w:r>
    </w:p>
    <w:p w:rsidR="00345768" w:rsidRPr="009849CB" w:rsidRDefault="00345768" w:rsidP="00345768">
      <w:pPr>
        <w:shd w:val="clear" w:color="auto" w:fill="FFFFFF"/>
        <w:spacing w:line="256" w:lineRule="auto"/>
        <w:ind w:left="12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 w:val="14"/>
          <w:szCs w:val="14"/>
          <w:shd w:val="clear" w:color="auto" w:fill="FFFFFF"/>
        </w:rPr>
        <w:t>예시) 미디어 아트, UCC, 모션그래픽, CF형식, 다큐멘터리, 영화, 애니메이션, 뮤직비디오, 패러디, 플래시 등</w:t>
      </w:r>
    </w:p>
    <w:p w:rsidR="00345768" w:rsidRPr="009849CB" w:rsidRDefault="00345768" w:rsidP="00345768">
      <w:pPr>
        <w:shd w:val="clear" w:color="auto" w:fill="FFFFFF"/>
        <w:spacing w:line="256" w:lineRule="auto"/>
        <w:ind w:firstLineChars="500" w:firstLine="10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/>
          <w:b/>
          <w:bCs/>
          <w:color w:val="000000"/>
          <w:kern w:val="0"/>
          <w:szCs w:val="20"/>
          <w:shd w:val="clear" w:color="auto" w:fill="FFFFFF"/>
        </w:rPr>
        <w:t xml:space="preserve">2. </w:t>
      </w: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작품 분량: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2분내외, 신규제작의 순수 창작 영상물 (사운드 포함)</w:t>
      </w:r>
    </w:p>
    <w:p w:rsidR="00345768" w:rsidRPr="009849CB" w:rsidRDefault="00345768" w:rsidP="00345768">
      <w:pPr>
        <w:shd w:val="clear" w:color="auto" w:fill="FFFFFF"/>
        <w:spacing w:line="256" w:lineRule="auto"/>
        <w:ind w:firstLineChars="500" w:firstLine="10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3. 출품 형식: </w:t>
      </w:r>
      <w:proofErr w:type="spellStart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avi</w:t>
      </w:r>
      <w:proofErr w:type="spellEnd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 xml:space="preserve">, </w:t>
      </w:r>
      <w:proofErr w:type="spellStart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wmv</w:t>
      </w:r>
      <w:proofErr w:type="spellEnd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 xml:space="preserve">, mp4 중 </w:t>
      </w:r>
      <w:proofErr w:type="spellStart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택</w:t>
      </w:r>
      <w:proofErr w:type="spellEnd"/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 xml:space="preserve"> 1</w:t>
      </w:r>
    </w:p>
    <w:p w:rsidR="00345768" w:rsidRPr="009849CB" w:rsidRDefault="00345768" w:rsidP="00345768">
      <w:pPr>
        <w:shd w:val="clear" w:color="auto" w:fill="FFFFFF"/>
        <w:spacing w:line="256" w:lineRule="auto"/>
        <w:ind w:leftChars="50" w:left="100" w:firstLineChars="1100" w:firstLine="22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9849CB">
        <w:rPr>
          <w:rFonts w:cs="굴림"/>
          <w:color w:val="000000"/>
          <w:kern w:val="0"/>
          <w:szCs w:val="20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해상도: 1920</w:t>
      </w:r>
      <w:r w:rsidRPr="009849CB">
        <w:rPr>
          <w:rFonts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x</w:t>
      </w:r>
      <w:r w:rsidRPr="009849CB">
        <w:rPr>
          <w:rFonts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1080</w:t>
      </w:r>
    </w:p>
    <w:p w:rsidR="00345768" w:rsidRPr="009849CB" w:rsidRDefault="00345768" w:rsidP="00345768">
      <w:pPr>
        <w:shd w:val="clear" w:color="auto" w:fill="FFFFFF"/>
        <w:spacing w:line="256" w:lineRule="auto"/>
        <w:ind w:firstLineChars="500" w:firstLine="10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4</w:t>
      </w:r>
      <w:r w:rsidRPr="009849CB">
        <w:rPr>
          <w:rFonts w:cs="함초롬바탕"/>
          <w:b/>
          <w:bCs/>
          <w:color w:val="000000"/>
          <w:kern w:val="0"/>
          <w:szCs w:val="20"/>
          <w:shd w:val="clear" w:color="auto" w:fill="FFFFFF"/>
        </w:rPr>
        <w:t xml:space="preserve">. </w:t>
      </w: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출품 제한: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 xml:space="preserve">2016년에 제작된 작품으로 1인(1팀) 1작품에 한함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유의사항</w:t>
      </w:r>
      <w:r w:rsidRPr="009849CB">
        <w:rPr>
          <w:rFonts w:cs="굴림"/>
          <w:b/>
          <w:bCs/>
          <w:color w:val="000000"/>
          <w:kern w:val="0"/>
          <w:sz w:val="22"/>
        </w:rPr>
        <w:t xml:space="preserve"> </w:t>
      </w:r>
    </w:p>
    <w:p w:rsidR="00345768" w:rsidRPr="009849CB" w:rsidRDefault="00345768" w:rsidP="00345768">
      <w:pPr>
        <w:spacing w:after="0" w:line="384" w:lineRule="auto"/>
        <w:ind w:firstLineChars="100" w:firstLine="2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>• 응모작 및 당선작의 저작권은 모두 당사에 귀속됨</w:t>
      </w:r>
    </w:p>
    <w:p w:rsidR="00345768" w:rsidRPr="009849CB" w:rsidRDefault="00345768" w:rsidP="00345768">
      <w:pPr>
        <w:spacing w:after="0" w:line="384" w:lineRule="auto"/>
        <w:ind w:firstLineChars="100" w:firstLine="2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 xml:space="preserve">• 영상 응모작에 사용된 </w:t>
      </w:r>
      <w:proofErr w:type="spellStart"/>
      <w:r w:rsidRPr="009849CB">
        <w:rPr>
          <w:rFonts w:cs="함초롬바탕" w:hint="eastAsia"/>
          <w:color w:val="000000"/>
          <w:kern w:val="0"/>
          <w:szCs w:val="20"/>
        </w:rPr>
        <w:t>자굼은</w:t>
      </w:r>
      <w:proofErr w:type="spellEnd"/>
      <w:r w:rsidRPr="009849CB">
        <w:rPr>
          <w:rFonts w:cs="함초롬바탕" w:hint="eastAsia"/>
          <w:color w:val="000000"/>
          <w:kern w:val="0"/>
          <w:szCs w:val="20"/>
        </w:rPr>
        <w:t xml:space="preserve"> 저작권과 초상권을 침해하지 않아야 함</w:t>
      </w:r>
    </w:p>
    <w:p w:rsidR="00345768" w:rsidRPr="009849CB" w:rsidRDefault="00345768" w:rsidP="00345768">
      <w:pPr>
        <w:spacing w:after="0" w:line="384" w:lineRule="auto"/>
        <w:ind w:firstLineChars="100" w:firstLine="2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>• 시상금에 대한 제세공과금은 수상자가 부담하여야 함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제출방법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hd w:val="clear" w:color="auto" w:fill="FFFFFF"/>
        <w:spacing w:line="256" w:lineRule="auto"/>
        <w:ind w:left="1000" w:firstLineChars="50" w:firstLine="1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color w:val="000000"/>
          <w:kern w:val="0"/>
          <w:szCs w:val="20"/>
          <w:shd w:val="clear" w:color="auto" w:fill="FFFFFF"/>
        </w:rPr>
        <w:t xml:space="preserve">1. 오프라인 제출 서류 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- 방문 접수만 가능</w:t>
      </w:r>
    </w:p>
    <w:p w:rsidR="00345768" w:rsidRPr="009849CB" w:rsidRDefault="00345768" w:rsidP="00345768">
      <w:pPr>
        <w:shd w:val="clear" w:color="auto" w:fill="FFFFFF"/>
        <w:spacing w:line="312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• 방문 접수처 대구광역시 북구 태평로 161 </w:t>
      </w:r>
      <w:proofErr w:type="spellStart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대구민자역사</w:t>
      </w:r>
      <w:proofErr w:type="spellEnd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 롯데백화점 </w:t>
      </w:r>
      <w:proofErr w:type="spellStart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대구점</w:t>
      </w:r>
      <w:proofErr w:type="spellEnd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</w:p>
    <w:p w:rsidR="00345768" w:rsidRPr="009849CB" w:rsidRDefault="00345768" w:rsidP="00345768">
      <w:pPr>
        <w:shd w:val="clear" w:color="auto" w:fill="FFFFFF"/>
        <w:spacing w:line="312" w:lineRule="auto"/>
        <w:ind w:leftChars="50" w:left="100" w:firstLineChars="300" w:firstLine="6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10층 문화 센터 담당자 </w:t>
      </w:r>
    </w:p>
    <w:p w:rsidR="002A070A" w:rsidRDefault="00345768" w:rsidP="00345768">
      <w:pPr>
        <w:shd w:val="clear" w:color="auto" w:fill="FFFFFF"/>
        <w:spacing w:line="384" w:lineRule="auto"/>
        <w:ind w:left="1000" w:hanging="400"/>
        <w:textAlignment w:val="baseline"/>
        <w:rPr>
          <w:rFonts w:cs="함초롬바탕"/>
          <w:b/>
          <w:bCs/>
          <w:color w:val="000000"/>
          <w:kern w:val="0"/>
          <w:szCs w:val="20"/>
          <w:shd w:val="clear" w:color="auto" w:fill="FFFFFF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공모 신청서 1부(*웹하드 다운로드_ 주소 아래 하단), 개인정보 수집. 이용 동의서 1부, </w:t>
      </w:r>
    </w:p>
    <w:p w:rsidR="00345768" w:rsidRPr="002A070A" w:rsidRDefault="00345768" w:rsidP="002A070A">
      <w:pPr>
        <w:shd w:val="clear" w:color="auto" w:fill="FFFFFF"/>
        <w:spacing w:line="384" w:lineRule="auto"/>
        <w:ind w:left="1000" w:hanging="400"/>
        <w:textAlignment w:val="baseline"/>
        <w:rPr>
          <w:rFonts w:cs="함초롬바탕"/>
          <w:b/>
          <w:bCs/>
          <w:color w:val="000000"/>
          <w:kern w:val="0"/>
          <w:szCs w:val="20"/>
          <w:shd w:val="clear" w:color="auto" w:fill="FFFFFF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영상제작 저작권 서약서 1부와 작품</w:t>
      </w:r>
    </w:p>
    <w:p w:rsidR="00345768" w:rsidRPr="009849CB" w:rsidRDefault="00345768" w:rsidP="00345768">
      <w:pPr>
        <w:shd w:val="clear" w:color="auto" w:fill="FFFFFF"/>
        <w:spacing w:line="384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 w:val="16"/>
          <w:szCs w:val="16"/>
          <w:shd w:val="clear" w:color="auto" w:fill="FFFFFF"/>
        </w:rPr>
        <w:t xml:space="preserve">(하단의 공모 신청서를 내려 받아 작성하여 작품과 함께 제출해야 하며 신분증 지참_ 학생증, </w:t>
      </w:r>
    </w:p>
    <w:p w:rsidR="00345768" w:rsidRPr="009849CB" w:rsidRDefault="00345768" w:rsidP="00345768">
      <w:pPr>
        <w:shd w:val="clear" w:color="auto" w:fill="FFFFFF"/>
        <w:spacing w:line="384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 w:val="16"/>
          <w:szCs w:val="16"/>
          <w:shd w:val="clear" w:color="auto" w:fill="FFFFFF"/>
        </w:rPr>
        <w:t xml:space="preserve">청소년증, 주민등록증, 여권사본이 가능) </w:t>
      </w:r>
    </w:p>
    <w:p w:rsidR="00345768" w:rsidRPr="009849CB" w:rsidRDefault="00345768" w:rsidP="00345768">
      <w:pPr>
        <w:shd w:val="clear" w:color="auto" w:fill="FFFFFF"/>
        <w:spacing w:line="256" w:lineRule="auto"/>
        <w:ind w:left="1000"/>
        <w:textAlignment w:val="baseline"/>
        <w:rPr>
          <w:rFonts w:cs="굴림"/>
          <w:b/>
          <w:color w:val="000000"/>
          <w:kern w:val="0"/>
          <w:szCs w:val="20"/>
        </w:rPr>
      </w:pPr>
      <w:r w:rsidRPr="009849CB">
        <w:rPr>
          <w:rFonts w:cs="함초롬바탕" w:hint="eastAsia"/>
          <w:b/>
          <w:color w:val="000000"/>
          <w:kern w:val="0"/>
          <w:szCs w:val="20"/>
          <w:shd w:val="clear" w:color="auto" w:fill="FFFFFF"/>
        </w:rPr>
        <w:t xml:space="preserve">2. 온라인 제출서류 </w:t>
      </w: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웹하드 </w:t>
      </w:r>
    </w:p>
    <w:p w:rsidR="00345768" w:rsidRPr="009849CB" w:rsidRDefault="00345768" w:rsidP="00345768">
      <w:pPr>
        <w:shd w:val="clear" w:color="auto" w:fill="FFFFFF"/>
        <w:spacing w:line="256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ID: </w:t>
      </w:r>
      <w:proofErr w:type="spellStart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lottemediafacade</w:t>
      </w:r>
      <w:proofErr w:type="spellEnd"/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 / PW: koian001 접속 후, 공모전 폴더에 올리기</w:t>
      </w:r>
    </w:p>
    <w:p w:rsidR="00345768" w:rsidRPr="009849CB" w:rsidRDefault="00345768" w:rsidP="00345768">
      <w:pPr>
        <w:shd w:val="clear" w:color="auto" w:fill="FFFFFF"/>
        <w:spacing w:line="256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 xml:space="preserve">공모 신청서 1부(*웹하드 다운로드_ 주소 아래 하단), 개인정보 수집 • 이용 </w:t>
      </w:r>
    </w:p>
    <w:p w:rsidR="00345768" w:rsidRPr="009849CB" w:rsidRDefault="00345768" w:rsidP="00345768">
      <w:pPr>
        <w:shd w:val="clear" w:color="auto" w:fill="FFFFFF"/>
        <w:spacing w:line="256" w:lineRule="auto"/>
        <w:ind w:left="1000" w:hanging="4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  <w:shd w:val="clear" w:color="auto" w:fill="FFFFFF"/>
        </w:rPr>
        <w:t>동의서 1부, 영상제작 저작권 서약서 1부와 작품 업로드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Cs w:val="20"/>
        </w:rPr>
        <w:t>*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웹하드 다운로드 공모신청서</w:t>
      </w:r>
      <w:r w:rsidRPr="009849CB">
        <w:rPr>
          <w:rFonts w:cs="굴림"/>
          <w:b/>
          <w:bCs/>
          <w:color w:val="000000"/>
          <w:kern w:val="0"/>
          <w:szCs w:val="20"/>
        </w:rPr>
        <w:t xml:space="preserve">, 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개인정보 수집 • 이용 동의서</w:t>
      </w:r>
      <w:r w:rsidRPr="009849CB">
        <w:rPr>
          <w:rFonts w:cs="굴림"/>
          <w:b/>
          <w:bCs/>
          <w:color w:val="000000"/>
          <w:kern w:val="0"/>
          <w:szCs w:val="20"/>
        </w:rPr>
        <w:t xml:space="preserve">, 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영상 제작 저작권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</w:rPr>
        <w:t xml:space="preserve">서약서 </w:t>
      </w:r>
      <w:r w:rsidRPr="009849CB">
        <w:rPr>
          <w:rFonts w:cs="굴림"/>
          <w:b/>
          <w:bCs/>
          <w:color w:val="000000"/>
          <w:kern w:val="0"/>
          <w:szCs w:val="20"/>
        </w:rPr>
        <w:t>1</w:t>
      </w:r>
      <w:r w:rsidRPr="009849CB">
        <w:rPr>
          <w:rFonts w:cs="함초롬바탕" w:hint="eastAsia"/>
          <w:b/>
          <w:bCs/>
          <w:color w:val="000000"/>
          <w:kern w:val="0"/>
          <w:szCs w:val="20"/>
        </w:rPr>
        <w:t>부와 작품 업로드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시상내역 </w:t>
      </w:r>
      <w:r w:rsidRPr="009849CB">
        <w:rPr>
          <w:rFonts w:cs="굴림"/>
          <w:b/>
          <w:bCs/>
          <w:color w:val="000000"/>
          <w:kern w:val="0"/>
          <w:sz w:val="22"/>
        </w:rPr>
        <w:t>(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총 수상작 </w:t>
      </w:r>
      <w:r w:rsidRPr="009849CB">
        <w:rPr>
          <w:rFonts w:cs="굴림"/>
          <w:b/>
          <w:bCs/>
          <w:color w:val="000000"/>
          <w:kern w:val="0"/>
          <w:sz w:val="22"/>
        </w:rPr>
        <w:t>4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>점</w:t>
      </w:r>
      <w:r w:rsidRPr="009849CB">
        <w:rPr>
          <w:rFonts w:cs="굴림"/>
          <w:b/>
          <w:bCs/>
          <w:color w:val="000000"/>
          <w:kern w:val="0"/>
          <w:sz w:val="22"/>
        </w:rPr>
        <w:t>)</w:t>
      </w:r>
    </w:p>
    <w:p w:rsidR="00345768" w:rsidRPr="009849CB" w:rsidRDefault="00345768" w:rsidP="00735B5C">
      <w:pPr>
        <w:spacing w:after="0" w:line="384" w:lineRule="auto"/>
        <w:ind w:firstLineChars="150" w:firstLine="3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>금상</w:t>
      </w:r>
      <w:r w:rsidRPr="009849CB">
        <w:rPr>
          <w:rFonts w:cs="굴림"/>
          <w:color w:val="000000"/>
          <w:kern w:val="0"/>
          <w:szCs w:val="20"/>
        </w:rPr>
        <w:t xml:space="preserve">: 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부문별 </w:t>
      </w:r>
      <w:r w:rsidRPr="009849CB">
        <w:rPr>
          <w:rFonts w:cs="굴림"/>
          <w:color w:val="000000"/>
          <w:kern w:val="0"/>
          <w:szCs w:val="20"/>
        </w:rPr>
        <w:t>1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명 – </w:t>
      </w:r>
      <w:r w:rsidRPr="009849CB">
        <w:rPr>
          <w:rFonts w:cs="굴림"/>
          <w:color w:val="000000"/>
          <w:kern w:val="0"/>
          <w:szCs w:val="20"/>
        </w:rPr>
        <w:t xml:space="preserve">250 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만원 </w:t>
      </w:r>
    </w:p>
    <w:p w:rsidR="00345768" w:rsidRPr="009849CB" w:rsidRDefault="00345768" w:rsidP="00735B5C">
      <w:pPr>
        <w:spacing w:after="0" w:line="384" w:lineRule="auto"/>
        <w:ind w:firstLineChars="150" w:firstLine="3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>은상</w:t>
      </w:r>
      <w:r w:rsidRPr="009849CB">
        <w:rPr>
          <w:rFonts w:cs="굴림"/>
          <w:color w:val="000000"/>
          <w:kern w:val="0"/>
          <w:szCs w:val="20"/>
        </w:rPr>
        <w:t xml:space="preserve">: 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부문별 </w:t>
      </w:r>
      <w:r w:rsidRPr="009849CB">
        <w:rPr>
          <w:rFonts w:cs="굴림"/>
          <w:color w:val="000000"/>
          <w:kern w:val="0"/>
          <w:szCs w:val="20"/>
        </w:rPr>
        <w:t>1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명 – </w:t>
      </w:r>
      <w:r w:rsidRPr="009849CB">
        <w:rPr>
          <w:rFonts w:cs="굴림"/>
          <w:color w:val="000000"/>
          <w:kern w:val="0"/>
          <w:szCs w:val="20"/>
        </w:rPr>
        <w:t xml:space="preserve">150 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만원 </w:t>
      </w:r>
    </w:p>
    <w:p w:rsidR="00345768" w:rsidRPr="009849CB" w:rsidRDefault="00345768" w:rsidP="00735B5C">
      <w:pPr>
        <w:spacing w:after="0" w:line="384" w:lineRule="auto"/>
        <w:ind w:firstLineChars="150" w:firstLine="30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kern w:val="0"/>
          <w:szCs w:val="20"/>
        </w:rPr>
        <w:t>동상</w:t>
      </w:r>
      <w:r w:rsidRPr="009849CB">
        <w:rPr>
          <w:rFonts w:cs="굴림"/>
          <w:color w:val="000000"/>
          <w:kern w:val="0"/>
          <w:szCs w:val="20"/>
        </w:rPr>
        <w:t xml:space="preserve">: 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부문별 </w:t>
      </w:r>
      <w:r w:rsidRPr="009849CB">
        <w:rPr>
          <w:rFonts w:cs="굴림"/>
          <w:color w:val="000000"/>
          <w:kern w:val="0"/>
          <w:szCs w:val="20"/>
        </w:rPr>
        <w:t>2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명 – </w:t>
      </w:r>
      <w:r w:rsidRPr="009849CB">
        <w:rPr>
          <w:rFonts w:cs="굴림"/>
          <w:color w:val="000000"/>
          <w:kern w:val="0"/>
          <w:szCs w:val="20"/>
        </w:rPr>
        <w:t>50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만원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2A070A" w:rsidRDefault="002A070A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>당첨자 발표</w:t>
      </w:r>
      <w:r w:rsidRPr="009849CB">
        <w:rPr>
          <w:rFonts w:cs="굴림"/>
          <w:color w:val="000000"/>
          <w:kern w:val="0"/>
          <w:szCs w:val="20"/>
        </w:rPr>
        <w:t>: 2016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년 </w:t>
      </w:r>
      <w:r w:rsidRPr="009849CB">
        <w:rPr>
          <w:rFonts w:cs="굴림"/>
          <w:color w:val="000000"/>
          <w:kern w:val="0"/>
          <w:szCs w:val="20"/>
        </w:rPr>
        <w:t>11</w:t>
      </w:r>
      <w:r w:rsidRPr="009849CB">
        <w:rPr>
          <w:rFonts w:cs="함초롬바탕" w:hint="eastAsia"/>
          <w:color w:val="000000"/>
          <w:kern w:val="0"/>
          <w:szCs w:val="20"/>
        </w:rPr>
        <w:t xml:space="preserve">월 </w:t>
      </w:r>
      <w:r w:rsidRPr="009849CB">
        <w:rPr>
          <w:rFonts w:cs="굴림"/>
          <w:color w:val="000000"/>
          <w:kern w:val="0"/>
          <w:szCs w:val="20"/>
        </w:rPr>
        <w:t>14</w:t>
      </w:r>
      <w:r w:rsidRPr="009849CB">
        <w:rPr>
          <w:rFonts w:cs="함초롬바탕" w:hint="eastAsia"/>
          <w:color w:val="000000"/>
          <w:kern w:val="0"/>
          <w:szCs w:val="20"/>
        </w:rPr>
        <w:t>일 당첨자 개별 연락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b/>
          <w:bCs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b/>
          <w:bCs/>
          <w:color w:val="000000"/>
          <w:kern w:val="0"/>
          <w:sz w:val="22"/>
        </w:rPr>
        <w:t xml:space="preserve">문의 </w:t>
      </w:r>
      <w:hyperlink r:id="rId7" w:history="1">
        <w:r w:rsidRPr="009849CB">
          <w:rPr>
            <w:rFonts w:cs="굴림"/>
            <w:b/>
            <w:bCs/>
            <w:color w:val="0000FF"/>
            <w:kern w:val="0"/>
            <w:sz w:val="22"/>
            <w:u w:val="single" w:color="0000FF"/>
          </w:rPr>
          <w:t>lottefacade@koian.com</w:t>
        </w:r>
      </w:hyperlink>
      <w:r w:rsidRPr="009849CB">
        <w:rPr>
          <w:rFonts w:cs="굴림"/>
          <w:b/>
          <w:bCs/>
          <w:color w:val="000000"/>
          <w:kern w:val="0"/>
          <w:sz w:val="22"/>
        </w:rPr>
        <w:t xml:space="preserve">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b/>
          <w:bCs/>
          <w:color w:val="000000"/>
          <w:kern w:val="0"/>
          <w:szCs w:val="20"/>
        </w:rPr>
        <w:t>■기타사항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 w:val="22"/>
        </w:rPr>
        <w:t xml:space="preserve">- </w:t>
      </w:r>
      <w:r w:rsidRPr="009849CB">
        <w:rPr>
          <w:rFonts w:cs="함초롬바탕" w:hint="eastAsia"/>
          <w:color w:val="000000"/>
          <w:kern w:val="0"/>
          <w:sz w:val="22"/>
        </w:rPr>
        <w:t>참가신청서</w:t>
      </w:r>
      <w:r w:rsidRPr="009849CB">
        <w:rPr>
          <w:rFonts w:cs="굴림"/>
          <w:color w:val="000000"/>
          <w:spacing w:val="-8"/>
          <w:kern w:val="0"/>
          <w:sz w:val="22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spacing w:val="-8"/>
          <w:kern w:val="0"/>
          <w:sz w:val="22"/>
          <w:shd w:val="clear" w:color="auto" w:fill="FFFFFF"/>
        </w:rPr>
        <w:t>및 본문 내</w:t>
      </w:r>
      <w:r w:rsidRPr="009849CB">
        <w:rPr>
          <w:rFonts w:cs="굴림"/>
          <w:color w:val="000000"/>
          <w:spacing w:val="-8"/>
          <w:kern w:val="0"/>
          <w:sz w:val="22"/>
          <w:shd w:val="clear" w:color="auto" w:fill="FFFFFF"/>
        </w:rPr>
        <w:t>,</w:t>
      </w:r>
      <w:r w:rsidRPr="009849CB">
        <w:rPr>
          <w:rFonts w:cs="굴림"/>
          <w:color w:val="000000"/>
          <w:spacing w:val="-28"/>
          <w:kern w:val="0"/>
          <w:sz w:val="22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spacing w:val="-28"/>
          <w:kern w:val="0"/>
          <w:sz w:val="22"/>
          <w:shd w:val="clear" w:color="auto" w:fill="FFFFFF"/>
        </w:rPr>
        <w:t xml:space="preserve">심사에 영향을 줄 수 있는 </w:t>
      </w:r>
      <w:proofErr w:type="spellStart"/>
      <w:r w:rsidRPr="009849CB">
        <w:rPr>
          <w:rFonts w:cs="함초롬바탕" w:hint="eastAsia"/>
          <w:color w:val="000000"/>
          <w:spacing w:val="-28"/>
          <w:kern w:val="0"/>
          <w:sz w:val="22"/>
          <w:shd w:val="clear" w:color="auto" w:fill="FFFFFF"/>
        </w:rPr>
        <w:t>출품자</w:t>
      </w:r>
      <w:proofErr w:type="spellEnd"/>
      <w:r w:rsidRPr="009849CB">
        <w:rPr>
          <w:rFonts w:cs="함초롬바탕" w:hint="eastAsia"/>
          <w:color w:val="000000"/>
          <w:spacing w:val="-28"/>
          <w:kern w:val="0"/>
          <w:sz w:val="22"/>
          <w:shd w:val="clear" w:color="auto" w:fill="FFFFFF"/>
        </w:rPr>
        <w:t xml:space="preserve"> 관련 인적 정보</w:t>
      </w:r>
      <w:r w:rsidRPr="009849CB">
        <w:rPr>
          <w:rFonts w:cs="굴림"/>
          <w:color w:val="000000"/>
          <w:spacing w:val="-28"/>
          <w:kern w:val="0"/>
          <w:sz w:val="22"/>
          <w:shd w:val="clear" w:color="auto" w:fill="FFFFFF"/>
        </w:rPr>
        <w:t>(</w:t>
      </w:r>
      <w:r w:rsidRPr="009849CB">
        <w:rPr>
          <w:rFonts w:cs="함초롬바탕" w:hint="eastAsia"/>
          <w:color w:val="000000"/>
          <w:spacing w:val="-28"/>
          <w:kern w:val="0"/>
          <w:sz w:val="22"/>
          <w:shd w:val="clear" w:color="auto" w:fill="FFFFFF"/>
        </w:rPr>
        <w:t>기호 등</w:t>
      </w:r>
      <w:r w:rsidRPr="009849CB">
        <w:rPr>
          <w:rFonts w:cs="굴림"/>
          <w:color w:val="000000"/>
          <w:spacing w:val="-28"/>
          <w:kern w:val="0"/>
          <w:sz w:val="22"/>
          <w:shd w:val="clear" w:color="auto" w:fill="FFFFFF"/>
        </w:rPr>
        <w:t>)</w:t>
      </w:r>
      <w:r w:rsidRPr="009849CB">
        <w:rPr>
          <w:rFonts w:cs="굴림"/>
          <w:color w:val="000000"/>
          <w:spacing w:val="-20"/>
          <w:kern w:val="0"/>
          <w:sz w:val="22"/>
          <w:shd w:val="clear" w:color="auto" w:fill="FFFFFF"/>
        </w:rPr>
        <w:t xml:space="preserve"> </w:t>
      </w:r>
      <w:r w:rsidRPr="009849CB">
        <w:rPr>
          <w:rFonts w:cs="함초롬바탕" w:hint="eastAsia"/>
          <w:color w:val="000000"/>
          <w:spacing w:val="-20"/>
          <w:kern w:val="0"/>
          <w:sz w:val="22"/>
          <w:shd w:val="clear" w:color="auto" w:fill="FFFFFF"/>
        </w:rPr>
        <w:t xml:space="preserve">표시 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spacing w:val="-20"/>
          <w:kern w:val="0"/>
          <w:sz w:val="22"/>
          <w:shd w:val="clear" w:color="auto" w:fill="FFFFFF"/>
        </w:rPr>
        <w:t xml:space="preserve">불가 </w:t>
      </w:r>
      <w:r w:rsidRPr="009849CB">
        <w:rPr>
          <w:rFonts w:cs="굴림"/>
          <w:color w:val="000000"/>
          <w:spacing w:val="-20"/>
          <w:kern w:val="0"/>
          <w:sz w:val="22"/>
          <w:shd w:val="clear" w:color="auto" w:fill="FFFFFF"/>
        </w:rPr>
        <w:t>(</w:t>
      </w:r>
      <w:r w:rsidRPr="009849CB">
        <w:rPr>
          <w:rFonts w:cs="함초롬바탕" w:hint="eastAsia"/>
          <w:color w:val="000000"/>
          <w:spacing w:val="-20"/>
          <w:kern w:val="0"/>
          <w:sz w:val="22"/>
          <w:shd w:val="clear" w:color="auto" w:fill="FFFFFF"/>
        </w:rPr>
        <w:t>※ 출품신청서 별개 제출</w:t>
      </w:r>
      <w:r w:rsidRPr="009849CB">
        <w:rPr>
          <w:rFonts w:cs="굴림"/>
          <w:color w:val="000000"/>
          <w:spacing w:val="-20"/>
          <w:kern w:val="0"/>
          <w:sz w:val="22"/>
          <w:shd w:val="clear" w:color="auto" w:fill="FFFFFF"/>
        </w:rPr>
        <w:t>)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spacing w:val="-20"/>
          <w:kern w:val="0"/>
          <w:sz w:val="22"/>
          <w:shd w:val="clear" w:color="auto" w:fill="FFFFFF"/>
        </w:rPr>
        <w:t xml:space="preserve">- </w:t>
      </w:r>
      <w:r w:rsidRPr="009849CB">
        <w:rPr>
          <w:rFonts w:cs="함초롬바탕" w:hint="eastAsia"/>
          <w:color w:val="000000"/>
          <w:spacing w:val="-20"/>
          <w:kern w:val="0"/>
          <w:sz w:val="22"/>
          <w:shd w:val="clear" w:color="auto" w:fill="FFFFFF"/>
        </w:rPr>
        <w:t>심사 후 기 발표 작품 및 저작권 침해 시비 발생 시 심사위원회의 결정에 따라 입상을 취소</w:t>
      </w:r>
    </w:p>
    <w:p w:rsidR="00345768" w:rsidRPr="009849CB" w:rsidRDefault="00345768" w:rsidP="00345768">
      <w:pPr>
        <w:spacing w:after="0" w:line="384" w:lineRule="auto"/>
        <w:ind w:firstLineChars="100" w:firstLine="180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함초롬바탕" w:hint="eastAsia"/>
          <w:color w:val="000000"/>
          <w:spacing w:val="-20"/>
          <w:kern w:val="0"/>
          <w:sz w:val="22"/>
          <w:shd w:val="clear" w:color="auto" w:fill="FFFFFF"/>
        </w:rPr>
        <w:t>할 수 있음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 w:val="22"/>
          <w:shd w:val="clear" w:color="auto" w:fill="FFFFFF"/>
        </w:rPr>
        <w:t xml:space="preserve">- </w:t>
      </w:r>
      <w:r w:rsidRPr="009849CB">
        <w:rPr>
          <w:rFonts w:cs="함초롬바탕" w:hint="eastAsia"/>
          <w:color w:val="000000"/>
          <w:kern w:val="0"/>
          <w:sz w:val="22"/>
          <w:shd w:val="clear" w:color="auto" w:fill="FFFFFF"/>
        </w:rPr>
        <w:t>제출된 작품은 반환하지 않음</w:t>
      </w: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 w:hint="eastAsia"/>
          <w:color w:val="000000"/>
          <w:kern w:val="0"/>
          <w:szCs w:val="20"/>
        </w:rPr>
      </w:pPr>
    </w:p>
    <w:p w:rsidR="00345768" w:rsidRPr="009849CB" w:rsidRDefault="00345768" w:rsidP="00345768">
      <w:pPr>
        <w:spacing w:after="0" w:line="384" w:lineRule="auto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  <w:shd w:val="clear" w:color="auto" w:fill="FFFFFF"/>
        </w:rPr>
        <w:lastRenderedPageBreak/>
        <w:t>[</w:t>
      </w:r>
      <w:r w:rsidRPr="009849CB">
        <w:rPr>
          <w:rFonts w:cs="함초롬바탕" w:hint="eastAsia"/>
          <w:color w:val="000000"/>
          <w:kern w:val="0"/>
          <w:szCs w:val="20"/>
          <w:shd w:val="clear" w:color="auto" w:fill="FFFFFF"/>
        </w:rPr>
        <w:t>붙임</w:t>
      </w:r>
      <w:r w:rsidRPr="009849CB">
        <w:rPr>
          <w:rFonts w:cs="굴림"/>
          <w:color w:val="000000"/>
          <w:kern w:val="0"/>
          <w:szCs w:val="20"/>
          <w:shd w:val="clear" w:color="auto" w:fill="FFFFFF"/>
        </w:rPr>
        <w:t xml:space="preserve">. 1] </w:t>
      </w:r>
    </w:p>
    <w:p w:rsidR="00345768" w:rsidRDefault="00345768" w:rsidP="00345768">
      <w:pPr>
        <w:wordWrap/>
        <w:spacing w:after="0" w:line="360" w:lineRule="auto"/>
        <w:jc w:val="center"/>
        <w:textAlignment w:val="baseline"/>
        <w:rPr>
          <w:rFonts w:cs="굴림"/>
          <w:b/>
          <w:color w:val="5D5D5D"/>
          <w:spacing w:val="-16"/>
          <w:kern w:val="0"/>
          <w:sz w:val="22"/>
        </w:rPr>
      </w:pPr>
      <w:r w:rsidRPr="009849CB">
        <w:rPr>
          <w:rFonts w:cs="굴림" w:hint="eastAsia"/>
          <w:b/>
          <w:color w:val="5D5D5D"/>
          <w:spacing w:val="-16"/>
          <w:kern w:val="0"/>
          <w:sz w:val="22"/>
        </w:rPr>
        <w:t xml:space="preserve">- 롯데백화점 </w:t>
      </w:r>
      <w:proofErr w:type="spellStart"/>
      <w:r w:rsidRPr="009849CB">
        <w:rPr>
          <w:rFonts w:cs="굴림" w:hint="eastAsia"/>
          <w:b/>
          <w:color w:val="5D5D5D"/>
          <w:spacing w:val="-16"/>
          <w:kern w:val="0"/>
          <w:sz w:val="22"/>
        </w:rPr>
        <w:t>대구점</w:t>
      </w:r>
      <w:proofErr w:type="spellEnd"/>
      <w:r w:rsidRPr="009849CB">
        <w:rPr>
          <w:rFonts w:cs="굴림" w:hint="eastAsia"/>
          <w:b/>
          <w:color w:val="5D5D5D"/>
          <w:spacing w:val="-16"/>
          <w:kern w:val="0"/>
          <w:sz w:val="22"/>
        </w:rPr>
        <w:t xml:space="preserve"> </w:t>
      </w:r>
      <w:proofErr w:type="spellStart"/>
      <w:r w:rsidRPr="009849CB">
        <w:rPr>
          <w:rFonts w:cs="굴림" w:hint="eastAsia"/>
          <w:b/>
          <w:color w:val="5D5D5D"/>
          <w:spacing w:val="-16"/>
          <w:kern w:val="0"/>
          <w:sz w:val="22"/>
        </w:rPr>
        <w:t>미디어파사드</w:t>
      </w:r>
      <w:proofErr w:type="spellEnd"/>
      <w:r w:rsidRPr="009849CB">
        <w:rPr>
          <w:rFonts w:cs="굴림" w:hint="eastAsia"/>
          <w:b/>
          <w:color w:val="5D5D5D"/>
          <w:spacing w:val="-16"/>
          <w:kern w:val="0"/>
          <w:sz w:val="22"/>
        </w:rPr>
        <w:t xml:space="preserve"> </w:t>
      </w:r>
      <w:r w:rsidR="005B4BD9">
        <w:rPr>
          <w:rFonts w:cs="굴림"/>
          <w:b/>
          <w:color w:val="5D5D5D"/>
          <w:spacing w:val="-16"/>
          <w:kern w:val="0"/>
          <w:sz w:val="22"/>
        </w:rPr>
        <w:t>–</w:t>
      </w:r>
    </w:p>
    <w:tbl>
      <w:tblPr>
        <w:tblpPr w:leftFromText="142" w:rightFromText="142" w:vertAnchor="text" w:horzAnchor="margin" w:tblpY="752"/>
        <w:tblOverlap w:val="never"/>
        <w:tblW w:w="9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1"/>
        <w:gridCol w:w="2569"/>
        <w:gridCol w:w="822"/>
        <w:gridCol w:w="931"/>
        <w:gridCol w:w="214"/>
        <w:gridCol w:w="2469"/>
      </w:tblGrid>
      <w:tr w:rsidR="005B4BD9" w:rsidRPr="009849CB" w:rsidTr="005B4BD9">
        <w:trPr>
          <w:trHeight w:val="252"/>
        </w:trPr>
        <w:tc>
          <w:tcPr>
            <w:tcW w:w="4690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 w:val="26"/>
                <w:szCs w:val="26"/>
                <w:shd w:val="clear" w:color="auto" w:fill="FFFFFF"/>
              </w:rPr>
              <w:t>(</w:t>
            </w: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※ </w:t>
            </w: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6"/>
                <w:szCs w:val="26"/>
                <w:u w:val="single" w:color="FF0000"/>
                <w:shd w:val="clear" w:color="auto" w:fill="FFFFFF"/>
              </w:rPr>
              <w:t>해당사항에</w:t>
            </w:r>
            <w:r w:rsidRPr="009849CB">
              <w:rPr>
                <w:rFonts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9849CB">
              <w:rPr>
                <w:rFonts w:ascii="Segoe UI Symbol" w:hAnsi="Segoe UI Symbol" w:cs="Segoe UI Symbol"/>
                <w:b/>
                <w:bCs/>
                <w:color w:val="FF0000"/>
                <w:kern w:val="0"/>
                <w:sz w:val="26"/>
                <w:szCs w:val="26"/>
                <w:shd w:val="clear" w:color="auto" w:fill="FFFFFF"/>
              </w:rPr>
              <w:t>☑</w:t>
            </w:r>
            <w:r w:rsidRPr="009849CB">
              <w:rPr>
                <w:rFonts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표시</w:t>
            </w:r>
            <w:r w:rsidRPr="009849CB">
              <w:rPr>
                <w:rFonts w:cs="굴림"/>
                <w:color w:val="000000"/>
                <w:kern w:val="0"/>
                <w:sz w:val="26"/>
                <w:szCs w:val="26"/>
                <w:shd w:val="clear" w:color="auto" w:fill="FFFFFF"/>
              </w:rPr>
              <w:t>)</w:t>
            </w:r>
          </w:p>
        </w:tc>
        <w:tc>
          <w:tcPr>
            <w:tcW w:w="17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735B5C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735B5C">
              <w:rPr>
                <w:rFonts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접수번호</w:t>
            </w:r>
          </w:p>
        </w:tc>
        <w:tc>
          <w:tcPr>
            <w:tcW w:w="2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735B5C" w:rsidRDefault="005B4BD9" w:rsidP="005B4BD9">
            <w:pPr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735B5C">
              <w:rPr>
                <w:rFonts w:cs="굴림"/>
                <w:color w:val="0000FF"/>
                <w:kern w:val="0"/>
                <w:szCs w:val="20"/>
                <w:shd w:val="clear" w:color="auto" w:fill="FFFFFF"/>
              </w:rPr>
              <w:t xml:space="preserve">* </w:t>
            </w:r>
            <w:r w:rsidRPr="00735B5C">
              <w:rPr>
                <w:rFonts w:cs="함초롬바탕" w:hint="eastAsia"/>
                <w:color w:val="0000FF"/>
                <w:kern w:val="0"/>
                <w:szCs w:val="20"/>
                <w:shd w:val="clear" w:color="auto" w:fill="FFFFFF"/>
              </w:rPr>
              <w:t>빈 칸으로 두세요</w:t>
            </w:r>
            <w:r w:rsidRPr="00735B5C">
              <w:rPr>
                <w:rFonts w:cs="굴림"/>
                <w:color w:val="0000FF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5B4BD9" w:rsidRPr="009849CB" w:rsidTr="005B4BD9">
        <w:trPr>
          <w:trHeight w:val="309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 w:val="22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구 분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내 용</w:t>
            </w:r>
          </w:p>
        </w:tc>
      </w:tr>
      <w:tr w:rsidR="005B4BD9" w:rsidRPr="009849CB" w:rsidTr="005B4BD9">
        <w:trPr>
          <w:trHeight w:val="323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 w:hint="eastAsia"/>
                <w:color w:val="000000"/>
                <w:kern w:val="0"/>
                <w:szCs w:val="20"/>
                <w:shd w:val="clear" w:color="auto" w:fill="FFFFFF"/>
              </w:rPr>
              <w:t>참가형태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□ 개인 □ 단체</w:t>
            </w:r>
          </w:p>
        </w:tc>
      </w:tr>
      <w:tr w:rsidR="005B4BD9" w:rsidRPr="009849CB" w:rsidTr="005B4BD9">
        <w:trPr>
          <w:trHeight w:val="364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 w:hint="eastAsia"/>
                <w:color w:val="000000"/>
                <w:kern w:val="0"/>
                <w:szCs w:val="20"/>
                <w:shd w:val="clear" w:color="auto" w:fill="FFFFFF"/>
              </w:rPr>
              <w:t>작품 형식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5B4BD9" w:rsidRPr="009849CB" w:rsidTr="005B4BD9">
        <w:trPr>
          <w:trHeight w:val="394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성 명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한글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)                             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영문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)</w:t>
            </w:r>
          </w:p>
        </w:tc>
      </w:tr>
      <w:tr w:rsidR="005B4BD9" w:rsidRPr="009849CB" w:rsidTr="005B4BD9">
        <w:trPr>
          <w:trHeight w:val="376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Pr="009849CB">
              <w:rPr>
                <w:rFonts w:cs="함초롬바탕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Cs w:val="20"/>
              </w:rPr>
              <w:t>월          일</w:t>
            </w:r>
          </w:p>
        </w:tc>
        <w:tc>
          <w:tcPr>
            <w:tcW w:w="11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2"/>
              </w:rPr>
              <w:t xml:space="preserve">남 </w:t>
            </w:r>
            <w:r w:rsidRPr="0034576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2"/>
              </w:rPr>
              <w:t>․</w:t>
            </w: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22"/>
              </w:rPr>
              <w:t xml:space="preserve"> 여 </w:t>
            </w:r>
          </w:p>
        </w:tc>
      </w:tr>
      <w:tr w:rsidR="005B4BD9" w:rsidRPr="009849CB" w:rsidTr="005B4BD9">
        <w:trPr>
          <w:trHeight w:val="271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384" w:lineRule="auto"/>
              <w:ind w:firstLine="66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345768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9849CB">
              <w:rPr>
                <w:rFonts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주소 : ( - )</w:t>
            </w:r>
          </w:p>
        </w:tc>
      </w:tr>
      <w:tr w:rsidR="005B4BD9" w:rsidRPr="009849CB" w:rsidTr="005B4BD9">
        <w:trPr>
          <w:trHeight w:val="227"/>
        </w:trPr>
        <w:tc>
          <w:tcPr>
            <w:tcW w:w="21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384" w:lineRule="auto"/>
              <w:ind w:firstLine="66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345768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345768">
              <w:rPr>
                <w:rFonts w:cs="맑은 고딕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849CB">
              <w:rPr>
                <w:rFonts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휴대전화 </w:t>
            </w:r>
            <w:r w:rsidRPr="009849CB">
              <w:rPr>
                <w:rFonts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</w:tr>
      <w:tr w:rsidR="005B4BD9" w:rsidRPr="009849CB" w:rsidTr="005B4BD9">
        <w:trPr>
          <w:trHeight w:val="2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4BD9" w:rsidRPr="009849CB" w:rsidRDefault="005B4BD9" w:rsidP="005B4BD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384" w:lineRule="auto"/>
              <w:ind w:firstLine="66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345768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345768">
              <w:rPr>
                <w:rFonts w:cs="맑은 고딕" w:hint="eastAsia"/>
                <w:color w:val="000000"/>
                <w:kern w:val="0"/>
                <w:szCs w:val="20"/>
                <w:shd w:val="clear" w:color="auto" w:fill="FFFFFF"/>
              </w:rPr>
              <w:t>팩스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9849CB">
              <w:rPr>
                <w:rFonts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345768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9849CB">
              <w:rPr>
                <w:rFonts w:cs="굴림"/>
                <w:color w:val="000000"/>
                <w:kern w:val="0"/>
                <w:szCs w:val="20"/>
                <w:shd w:val="clear" w:color="auto" w:fill="FFFFFF"/>
              </w:rPr>
              <w:t xml:space="preserve">e-mail : </w:t>
            </w:r>
          </w:p>
        </w:tc>
      </w:tr>
      <w:tr w:rsidR="005B4BD9" w:rsidRPr="009849CB" w:rsidTr="005B4BD9">
        <w:trPr>
          <w:trHeight w:val="35"/>
        </w:trPr>
        <w:tc>
          <w:tcPr>
            <w:tcW w:w="21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학 교 </w:t>
            </w:r>
          </w:p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혹은 소속기관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ind w:firstLine="66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학교명 </w:t>
            </w:r>
            <w:r w:rsidRPr="009849CB">
              <w:rPr>
                <w:rFonts w:cs="굴림"/>
                <w:color w:val="000000"/>
                <w:kern w:val="0"/>
                <w:szCs w:val="20"/>
                <w:shd w:val="clear" w:color="auto" w:fill="FFFFFF"/>
              </w:rPr>
              <w:t xml:space="preserve">/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소속기관명</w:t>
            </w:r>
          </w:p>
        </w:tc>
      </w:tr>
      <w:tr w:rsidR="005B4BD9" w:rsidRPr="009849CB" w:rsidTr="005B4BD9">
        <w:trPr>
          <w:trHeight w:val="2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4BD9" w:rsidRPr="009849CB" w:rsidRDefault="005B4BD9" w:rsidP="005B4BD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5B4BD9" w:rsidRPr="009849CB" w:rsidTr="005B4BD9">
        <w:trPr>
          <w:trHeight w:val="394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간단한</w:t>
            </w:r>
          </w:p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작품 설명</w:t>
            </w:r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9849CB">
              <w:rPr>
                <w:rFonts w:cs="함초롬바탕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작품 명제</w:t>
            </w:r>
            <w:r w:rsidRPr="009849CB">
              <w:rPr>
                <w:rFonts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작품 규격 포함</w:t>
            </w:r>
            <w:r w:rsidRPr="009849CB">
              <w:rPr>
                <w:rFonts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) </w:t>
            </w:r>
          </w:p>
        </w:tc>
      </w:tr>
      <w:tr w:rsidR="005B4BD9" w:rsidRPr="009849CB" w:rsidTr="005B4BD9">
        <w:trPr>
          <w:trHeight w:val="821"/>
        </w:trPr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  <w:shd w:val="clear" w:color="auto" w:fill="FFFFFF"/>
              </w:rPr>
              <w:t>첨부물</w:t>
            </w:r>
            <w:proofErr w:type="spellEnd"/>
          </w:p>
        </w:tc>
        <w:tc>
          <w:tcPr>
            <w:tcW w:w="7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shd w:val="clear" w:color="auto" w:fill="FFFFFF"/>
              <w:spacing w:after="0" w:line="240" w:lineRule="auto"/>
              <w:textAlignment w:val="baseline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>[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붙임</w:t>
            </w: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1] 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공모 신청서</w:t>
            </w:r>
          </w:p>
          <w:p w:rsidR="005B4BD9" w:rsidRPr="009849CB" w:rsidRDefault="005B4BD9" w:rsidP="005B4BD9">
            <w:pPr>
              <w:shd w:val="clear" w:color="auto" w:fill="FFFFFF"/>
              <w:spacing w:after="0" w:line="240" w:lineRule="auto"/>
              <w:textAlignment w:val="baseline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>[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붙임</w:t>
            </w: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2] 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개인정보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수집</w:t>
            </w:r>
            <w:r w:rsidRPr="00345768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345768">
              <w:rPr>
                <w:rFonts w:cs="맑은 고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동의서</w:t>
            </w:r>
            <w:proofErr w:type="spellEnd"/>
          </w:p>
          <w:p w:rsidR="005B4BD9" w:rsidRPr="009849CB" w:rsidRDefault="005B4BD9" w:rsidP="005B4BD9">
            <w:pPr>
              <w:shd w:val="clear" w:color="auto" w:fill="FFFFFF"/>
              <w:spacing w:after="0" w:line="240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>[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붙임</w:t>
            </w:r>
            <w:r w:rsidRPr="009849CB">
              <w:rPr>
                <w:rFonts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3] </w:t>
            </w:r>
            <w:r w:rsidRPr="009849CB">
              <w:rPr>
                <w:rFonts w:cs="함초롬바탕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영상제작 저작권 서약서</w:t>
            </w:r>
          </w:p>
        </w:tc>
      </w:tr>
      <w:tr w:rsidR="005B4BD9" w:rsidRPr="009849CB" w:rsidTr="005B4BD9">
        <w:trPr>
          <w:trHeight w:val="780"/>
        </w:trPr>
        <w:tc>
          <w:tcPr>
            <w:tcW w:w="912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D9" w:rsidRPr="009849CB" w:rsidRDefault="005B4BD9" w:rsidP="005B4BD9">
            <w:pPr>
              <w:wordWrap/>
              <w:spacing w:after="0" w:line="432" w:lineRule="auto"/>
              <w:jc w:val="right"/>
              <w:textAlignment w:val="baseline"/>
              <w:rPr>
                <w:rFonts w:cs="굴림"/>
                <w:color w:val="000000"/>
                <w:kern w:val="0"/>
                <w:sz w:val="22"/>
              </w:rPr>
            </w:pPr>
            <w:r w:rsidRPr="009849CB">
              <w:rPr>
                <w:rFonts w:cs="함초롬바탕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위 작품을 롯데백화점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 작품 출품을 신청합니다</w:t>
            </w:r>
            <w:r w:rsidRPr="009849CB">
              <w:rPr>
                <w:rFonts w:cs="굴림"/>
                <w:color w:val="000000"/>
                <w:spacing w:val="-6"/>
                <w:kern w:val="0"/>
                <w:sz w:val="22"/>
                <w:shd w:val="clear" w:color="auto" w:fill="FFFFFF"/>
              </w:rPr>
              <w:t>.</w:t>
            </w:r>
          </w:p>
          <w:p w:rsidR="005B4BD9" w:rsidRPr="009849CB" w:rsidRDefault="005B4BD9" w:rsidP="005B4BD9">
            <w:pPr>
              <w:spacing w:after="0" w:line="432" w:lineRule="auto"/>
              <w:jc w:val="right"/>
              <w:textAlignment w:val="baseline"/>
              <w:rPr>
                <w:rFonts w:cs="굴림"/>
                <w:color w:val="000000"/>
                <w:kern w:val="0"/>
                <w:sz w:val="22"/>
              </w:rPr>
            </w:pPr>
            <w:r w:rsidRPr="009849CB">
              <w:rPr>
                <w:rFonts w:cs="굴림"/>
                <w:color w:val="000000"/>
                <w:spacing w:val="-6"/>
                <w:kern w:val="0"/>
                <w:szCs w:val="20"/>
                <w:shd w:val="clear" w:color="auto" w:fill="FFFFFF"/>
              </w:rPr>
              <w:t>2016</w:t>
            </w:r>
            <w:r w:rsidRPr="009849CB">
              <w:rPr>
                <w:rFonts w:cs="함초롬바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년 </w:t>
            </w:r>
            <w:r w:rsidRPr="009849CB">
              <w:rPr>
                <w:rFonts w:cs="함초롬바탕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      </w:t>
            </w:r>
            <w:r w:rsidRPr="009849CB">
              <w:rPr>
                <w:rFonts w:cs="함초롬바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월 </w:t>
            </w:r>
            <w:r w:rsidRPr="009849CB">
              <w:rPr>
                <w:rFonts w:cs="함초롬바탕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     </w:t>
            </w:r>
            <w:r w:rsidRPr="009849CB">
              <w:rPr>
                <w:rFonts w:cs="함초롬바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일 </w:t>
            </w:r>
            <w:r w:rsidRPr="009849CB">
              <w:rPr>
                <w:rFonts w:cs="함초롬바탕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     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>출품자</w:t>
            </w:r>
            <w:proofErr w:type="spellEnd"/>
            <w:r w:rsidRPr="009849CB">
              <w:rPr>
                <w:rFonts w:cs="함초롬바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 성명 </w:t>
            </w:r>
            <w:r w:rsidRPr="009849CB">
              <w:rPr>
                <w:rFonts w:cs="굴림"/>
                <w:color w:val="000000"/>
                <w:spacing w:val="-6"/>
                <w:kern w:val="0"/>
                <w:szCs w:val="20"/>
                <w:shd w:val="clear" w:color="auto" w:fill="FFFFFF"/>
              </w:rPr>
              <w:t xml:space="preserve">:               </w:t>
            </w:r>
            <w:r w:rsidRPr="00345768">
              <w:rPr>
                <w:rFonts w:cs="맑은 고딕"/>
                <w:color w:val="000000"/>
                <w:spacing w:val="-6"/>
                <w:kern w:val="0"/>
                <w:szCs w:val="20"/>
                <w:shd w:val="clear" w:color="auto" w:fill="FFFFFF"/>
              </w:rPr>
              <w:t>(</w:t>
            </w:r>
            <w:r w:rsidRPr="00345768">
              <w:rPr>
                <w:rFonts w:cs="맑은 고딕" w:hint="eastAsia"/>
                <w:color w:val="000000"/>
                <w:spacing w:val="-6"/>
                <w:kern w:val="0"/>
                <w:szCs w:val="20"/>
                <w:shd w:val="clear" w:color="auto" w:fill="FFFFFF"/>
              </w:rPr>
              <w:t>인</w:t>
            </w:r>
            <w:r>
              <w:rPr>
                <w:rFonts w:cs="맑은 고딕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>)</w:t>
            </w:r>
          </w:p>
        </w:tc>
      </w:tr>
    </w:tbl>
    <w:p w:rsidR="00345768" w:rsidRPr="005B4BD9" w:rsidRDefault="005B4BD9" w:rsidP="005B4BD9">
      <w:pPr>
        <w:wordWrap/>
        <w:spacing w:after="0" w:line="360" w:lineRule="auto"/>
        <w:jc w:val="center"/>
        <w:textAlignment w:val="baseline"/>
        <w:rPr>
          <w:rFonts w:cs="굴림" w:hint="eastAsia"/>
          <w:b/>
          <w:color w:val="000000"/>
          <w:kern w:val="0"/>
          <w:sz w:val="28"/>
          <w:szCs w:val="28"/>
        </w:rPr>
      </w:pPr>
      <w:r w:rsidRPr="005B4BD9">
        <w:rPr>
          <w:rFonts w:cs="굴림" w:hint="eastAsia"/>
          <w:b/>
          <w:color w:val="5D5D5D"/>
          <w:spacing w:val="-16"/>
          <w:kern w:val="0"/>
          <w:sz w:val="28"/>
          <w:szCs w:val="28"/>
        </w:rPr>
        <w:t>공모신청서</w:t>
      </w:r>
    </w:p>
    <w:p w:rsidR="005B4BD9" w:rsidRDefault="005B4BD9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</w:p>
    <w:p w:rsidR="005B4BD9" w:rsidRDefault="005B4BD9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lastRenderedPageBreak/>
        <w:t>[</w:t>
      </w:r>
      <w:r w:rsidRPr="009849CB">
        <w:rPr>
          <w:rFonts w:cs="함초롬바탕" w:hint="eastAsia"/>
          <w:color w:val="000000"/>
          <w:kern w:val="0"/>
          <w:szCs w:val="20"/>
        </w:rPr>
        <w:t>붙임</w:t>
      </w:r>
      <w:r w:rsidRPr="009849CB">
        <w:rPr>
          <w:rFonts w:cs="굴림"/>
          <w:color w:val="000000"/>
          <w:kern w:val="0"/>
          <w:szCs w:val="20"/>
        </w:rPr>
        <w:t>.2]</w:t>
      </w:r>
    </w:p>
    <w:tbl>
      <w:tblPr>
        <w:tblOverlap w:val="never"/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6"/>
        <w:gridCol w:w="4735"/>
        <w:gridCol w:w="2431"/>
      </w:tblGrid>
      <w:tr w:rsidR="00345768" w:rsidRPr="009849CB" w:rsidTr="009849CB">
        <w:trPr>
          <w:trHeight w:val="209"/>
        </w:trPr>
        <w:tc>
          <w:tcPr>
            <w:tcW w:w="190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5768" w:rsidRPr="009849CB" w:rsidRDefault="00345768" w:rsidP="00345768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&lt;</w:t>
            </w:r>
            <w:r w:rsidRPr="009849CB">
              <w:rPr>
                <w:rFonts w:cs="함초롬바탕" w:hint="eastAsia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 xml:space="preserve">개인정보 </w:t>
            </w:r>
            <w:proofErr w:type="spellStart"/>
            <w:r w:rsidRPr="009849CB">
              <w:rPr>
                <w:rFonts w:cs="함초롬바탕" w:hint="eastAsia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수집</w:t>
            </w:r>
            <w:r w:rsidRPr="00345768">
              <w:rPr>
                <w:rFonts w:ascii="MS Mincho" w:eastAsia="MS Mincho" w:hAnsi="MS Mincho" w:cs="MS Mincho" w:hint="eastAsia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․</w:t>
            </w:r>
            <w:r w:rsidRPr="00345768">
              <w:rPr>
                <w:rFonts w:cs="맑은 고딕" w:hint="eastAsia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이용</w:t>
            </w:r>
            <w:proofErr w:type="spellEnd"/>
            <w:r w:rsidRPr="009849CB">
              <w:rPr>
                <w:rFonts w:cs="함초롬바탕" w:hint="eastAsia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 xml:space="preserve"> 동의서</w:t>
            </w:r>
            <w:r w:rsidRPr="009849CB">
              <w:rPr>
                <w:rFonts w:cs="굴림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&gt;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45768" w:rsidRPr="009849CB" w:rsidTr="009849CB">
        <w:trPr>
          <w:trHeight w:val="209"/>
        </w:trPr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5768" w:rsidRPr="009849CB" w:rsidRDefault="00345768" w:rsidP="003457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43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45768" w:rsidRPr="009849CB" w:rsidTr="009849CB">
        <w:trPr>
          <w:trHeight w:val="256"/>
        </w:trPr>
        <w:tc>
          <w:tcPr>
            <w:tcW w:w="9072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345768" w:rsidRPr="009849CB" w:rsidTr="009849CB">
        <w:trPr>
          <w:trHeight w:val="5776"/>
        </w:trPr>
        <w:tc>
          <w:tcPr>
            <w:tcW w:w="907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롯데백화점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>대구점</w:t>
            </w:r>
            <w:proofErr w:type="spellEnd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 작품접수를 위해 아래와 같은 개인정보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를 수집합니다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.</w:t>
            </w:r>
          </w:p>
          <w:p w:rsidR="009849CB" w:rsidRPr="009849CB" w:rsidRDefault="009849CB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1.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개인정보 수집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·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이용 목적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-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롯데백화점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대구점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작품심사를 위해 필요한 본인 확인 및 심사 자료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2.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개인정보 수집항목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-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수집항목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: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성명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생년월일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주소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연락처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학교 혹은 소속기관 등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3.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개인정보의 보유 및 이용 기간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textAlignment w:val="baseline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- </w:t>
            </w:r>
            <w:r w:rsidRPr="009849CB">
              <w:rPr>
                <w:rFonts w:cs="함초롬바탕" w:hint="eastAsia"/>
                <w:color w:val="000000"/>
                <w:spacing w:val="-10"/>
                <w:kern w:val="0"/>
                <w:szCs w:val="20"/>
              </w:rPr>
              <w:t xml:space="preserve">보유기간은 영구귀속으로 제출한 이미지나 영상은 </w:t>
            </w:r>
            <w:r w:rsidRPr="009849CB"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Pr="009849CB">
              <w:rPr>
                <w:rFonts w:cs="함초롬바탕" w:hint="eastAsia"/>
                <w:color w:val="000000"/>
                <w:spacing w:val="-10"/>
                <w:kern w:val="0"/>
                <w:szCs w:val="20"/>
              </w:rPr>
              <w:t xml:space="preserve">차 </w:t>
            </w:r>
            <w:r w:rsidRPr="009849CB">
              <w:rPr>
                <w:rFonts w:cs="굴림"/>
                <w:color w:val="000000"/>
                <w:spacing w:val="-10"/>
                <w:kern w:val="0"/>
                <w:szCs w:val="20"/>
              </w:rPr>
              <w:t>3</w:t>
            </w:r>
            <w:r w:rsidRPr="009849CB">
              <w:rPr>
                <w:rFonts w:cs="함초롬바탕" w:hint="eastAsia"/>
                <w:color w:val="000000"/>
                <w:spacing w:val="-10"/>
                <w:kern w:val="0"/>
                <w:szCs w:val="20"/>
              </w:rPr>
              <w:t>차 저작물로 활용이 가능하며</w:t>
            </w:r>
            <w:r w:rsidRPr="009849CB"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, 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ind w:firstLineChars="100" w:firstLine="180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spacing w:val="-10"/>
                <w:kern w:val="0"/>
                <w:szCs w:val="20"/>
              </w:rPr>
              <w:t>접수이후 반환이 불가하다</w:t>
            </w:r>
            <w:r w:rsidRPr="009849CB"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. </w:t>
            </w:r>
          </w:p>
          <w:p w:rsidR="00345768" w:rsidRPr="009849CB" w:rsidRDefault="00345768" w:rsidP="009849CB">
            <w:pPr>
              <w:shd w:val="clear" w:color="auto" w:fill="FFFFFF"/>
              <w:spacing w:after="0" w:line="276" w:lineRule="auto"/>
              <w:jc w:val="left"/>
              <w:textAlignment w:val="baseline"/>
              <w:rPr>
                <w:rFonts w:cs="함초롬바탕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4.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개인정보 활용 내용 및 개인정보 수집 동의 거부 시 불이익 내용 </w:t>
            </w:r>
          </w:p>
          <w:p w:rsidR="009849CB" w:rsidRPr="009849CB" w:rsidRDefault="009849CB" w:rsidP="009849CB">
            <w:pPr>
              <w:shd w:val="clear" w:color="auto" w:fill="FFFFFF"/>
              <w:spacing w:after="0" w:line="276" w:lineRule="auto"/>
              <w:jc w:val="left"/>
              <w:textAlignment w:val="baseline"/>
              <w:rPr>
                <w:rFonts w:cs="함초롬바탕"/>
                <w:color w:val="000000"/>
                <w:kern w:val="0"/>
                <w:szCs w:val="20"/>
              </w:rPr>
            </w:pPr>
            <w:r w:rsidRPr="009849CB">
              <w:rPr>
                <w:rFonts w:cs="함초롬바탕"/>
                <w:color w:val="000000"/>
                <w:kern w:val="0"/>
                <w:szCs w:val="20"/>
              </w:rPr>
              <w:t xml:space="preserve"> -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개인정보는 롯데백화점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대구점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작품심사 이외의 다른 목적으로 사용하지 </w:t>
            </w:r>
          </w:p>
          <w:p w:rsidR="009849CB" w:rsidRPr="009849CB" w:rsidRDefault="009849CB" w:rsidP="009849CB">
            <w:pPr>
              <w:shd w:val="clear" w:color="auto" w:fill="FFFFFF"/>
              <w:spacing w:after="0" w:line="276" w:lineRule="auto"/>
              <w:ind w:firstLine="204"/>
              <w:jc w:val="left"/>
              <w:textAlignment w:val="baseline"/>
              <w:rPr>
                <w:rFonts w:cs="함초롬바탕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않습니다.</w:t>
            </w:r>
            <w:r w:rsidRPr="009849CB">
              <w:rPr>
                <w:rFonts w:cs="함초롬바탕"/>
                <w:color w:val="000000"/>
                <w:kern w:val="0"/>
                <w:szCs w:val="20"/>
              </w:rPr>
              <w:t xml:space="preserve"> </w:t>
            </w:r>
          </w:p>
          <w:p w:rsidR="009849CB" w:rsidRPr="009849CB" w:rsidRDefault="009849CB" w:rsidP="009849CB">
            <w:pPr>
              <w:shd w:val="clear" w:color="auto" w:fill="FFFFFF"/>
              <w:spacing w:after="0" w:line="276" w:lineRule="auto"/>
              <w:jc w:val="left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함초롬바탕"/>
                <w:color w:val="000000"/>
                <w:kern w:val="0"/>
                <w:szCs w:val="20"/>
              </w:rPr>
              <w:t xml:space="preserve">-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개인정보 수집 동의를 거부하실 수 있습니다.</w:t>
            </w:r>
            <w:r w:rsidRPr="009849CB">
              <w:rPr>
                <w:rFonts w:cs="함초롬바탕"/>
                <w:color w:val="000000"/>
                <w:kern w:val="0"/>
                <w:szCs w:val="20"/>
              </w:rPr>
              <w:t xml:space="preserve">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다만,</w:t>
            </w:r>
            <w:r w:rsidRPr="009849CB">
              <w:rPr>
                <w:rFonts w:cs="함초롬바탕"/>
                <w:color w:val="000000"/>
                <w:kern w:val="0"/>
                <w:szCs w:val="20"/>
              </w:rPr>
              <w:t xml:space="preserve">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동의하지 않을 경우 롯데백화점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대구점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 작품심사 대상에 포함되지 못합니다.</w:t>
            </w:r>
          </w:p>
          <w:p w:rsidR="00345768" w:rsidRPr="009849CB" w:rsidRDefault="00345768" w:rsidP="009849CB">
            <w:pPr>
              <w:spacing w:after="0" w:line="384" w:lineRule="auto"/>
              <w:ind w:hanging="810"/>
              <w:jc w:val="left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spacing w:val="-6"/>
                <w:kern w:val="0"/>
                <w:szCs w:val="20"/>
              </w:rPr>
              <w:t xml:space="preserve">-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- </w:t>
            </w:r>
          </w:p>
        </w:tc>
      </w:tr>
      <w:tr w:rsidR="00345768" w:rsidRPr="009849CB" w:rsidTr="009849CB">
        <w:trPr>
          <w:trHeight w:val="620"/>
        </w:trPr>
        <w:tc>
          <w:tcPr>
            <w:tcW w:w="9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45768" w:rsidRPr="009849CB" w:rsidRDefault="00345768" w:rsidP="009849CB">
            <w:pPr>
              <w:spacing w:after="0" w:line="384" w:lineRule="auto"/>
              <w:ind w:leftChars="-525" w:left="-168" w:hanging="882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 w:val="22"/>
              </w:rPr>
              <w:t>개인정보 수집 및 이용에 동의하십니까</w:t>
            </w:r>
            <w:r w:rsidRPr="009849CB">
              <w:rPr>
                <w:rFonts w:cs="굴림"/>
                <w:color w:val="000000"/>
                <w:kern w:val="0"/>
                <w:sz w:val="22"/>
              </w:rPr>
              <w:t xml:space="preserve">? </w:t>
            </w:r>
            <w:r w:rsidRPr="009849CB">
              <w:rPr>
                <w:rFonts w:cs="함초롬바탕" w:hint="eastAsia"/>
                <w:color w:val="000000"/>
                <w:kern w:val="0"/>
                <w:sz w:val="22"/>
              </w:rPr>
              <w:t>동의함</w:t>
            </w:r>
            <w:r w:rsidRPr="009849CB">
              <w:rPr>
                <w:rFonts w:cs="굴림"/>
                <w:color w:val="000000"/>
                <w:kern w:val="0"/>
                <w:sz w:val="22"/>
              </w:rPr>
              <w:t xml:space="preserve">( ), </w:t>
            </w:r>
            <w:r w:rsidRPr="009849CB">
              <w:rPr>
                <w:rFonts w:cs="함초롬바탕" w:hint="eastAsia"/>
                <w:color w:val="000000"/>
                <w:kern w:val="0"/>
                <w:sz w:val="22"/>
              </w:rPr>
              <w:t>동의하지 않음</w:t>
            </w:r>
            <w:r w:rsidRPr="009849CB">
              <w:rPr>
                <w:rFonts w:cs="굴림"/>
                <w:color w:val="000000"/>
                <w:kern w:val="0"/>
                <w:sz w:val="22"/>
              </w:rPr>
              <w:t>( )</w:t>
            </w:r>
          </w:p>
        </w:tc>
      </w:tr>
      <w:tr w:rsidR="00345768" w:rsidRPr="009849CB" w:rsidTr="009849CB">
        <w:trPr>
          <w:trHeight w:val="2280"/>
        </w:trPr>
        <w:tc>
          <w:tcPr>
            <w:tcW w:w="9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45768" w:rsidRPr="009849CB" w:rsidRDefault="00345768" w:rsidP="009849CB">
            <w:pPr>
              <w:wordWrap/>
              <w:spacing w:after="0" w:line="384" w:lineRule="auto"/>
              <w:ind w:hanging="882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</w:p>
          <w:p w:rsidR="00345768" w:rsidRPr="009849CB" w:rsidRDefault="00345768" w:rsidP="009849CB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>2016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년 </w:t>
            </w:r>
            <w:r w:rsidR="009849CB" w:rsidRPr="009849CB">
              <w:rPr>
                <w:rFonts w:cs="함초롬바탕"/>
                <w:color w:val="000000"/>
                <w:kern w:val="0"/>
                <w:szCs w:val="20"/>
              </w:rPr>
              <w:t xml:space="preserve">   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월 </w:t>
            </w:r>
            <w:r w:rsidR="009849CB" w:rsidRPr="009849CB">
              <w:rPr>
                <w:rFonts w:cs="함초롬바탕"/>
                <w:color w:val="000000"/>
                <w:kern w:val="0"/>
                <w:szCs w:val="20"/>
              </w:rPr>
              <w:t xml:space="preserve">    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일</w:t>
            </w:r>
          </w:p>
          <w:p w:rsidR="00345768" w:rsidRPr="009849CB" w:rsidRDefault="00345768" w:rsidP="009849CB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성 명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:</w:t>
            </w:r>
            <w:r w:rsidR="009849CB" w:rsidRPr="009849CB">
              <w:rPr>
                <w:rFonts w:cs="굴림"/>
                <w:color w:val="000000"/>
                <w:kern w:val="0"/>
                <w:szCs w:val="20"/>
              </w:rPr>
              <w:t xml:space="preserve">             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 (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서명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) </w:t>
            </w:r>
          </w:p>
          <w:p w:rsidR="00345768" w:rsidRPr="009849CB" w:rsidRDefault="00345768" w:rsidP="00345768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 xml:space="preserve">롯데백화점 </w:t>
            </w:r>
            <w:proofErr w:type="spellStart"/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>대구점</w:t>
            </w:r>
            <w:proofErr w:type="spellEnd"/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 xml:space="preserve"> 대표 귀하</w:t>
            </w:r>
          </w:p>
        </w:tc>
      </w:tr>
    </w:tbl>
    <w:p w:rsidR="009849CB" w:rsidRPr="009849CB" w:rsidRDefault="009849CB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</w:p>
    <w:p w:rsidR="009849CB" w:rsidRPr="009849CB" w:rsidRDefault="009849CB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</w:p>
    <w:p w:rsidR="00345768" w:rsidRPr="009849CB" w:rsidRDefault="00345768" w:rsidP="00345768">
      <w:pPr>
        <w:wordWrap/>
        <w:spacing w:after="0" w:line="384" w:lineRule="auto"/>
        <w:jc w:val="left"/>
        <w:textAlignment w:val="baseline"/>
        <w:rPr>
          <w:rFonts w:cs="굴림"/>
          <w:color w:val="000000"/>
          <w:kern w:val="0"/>
          <w:szCs w:val="20"/>
        </w:rPr>
      </w:pPr>
      <w:r w:rsidRPr="009849CB">
        <w:rPr>
          <w:rFonts w:cs="굴림"/>
          <w:color w:val="000000"/>
          <w:kern w:val="0"/>
          <w:szCs w:val="20"/>
        </w:rPr>
        <w:lastRenderedPageBreak/>
        <w:t>[</w:t>
      </w:r>
      <w:r w:rsidRPr="009849CB">
        <w:rPr>
          <w:rFonts w:cs="함초롬바탕" w:hint="eastAsia"/>
          <w:color w:val="000000"/>
          <w:kern w:val="0"/>
          <w:szCs w:val="20"/>
        </w:rPr>
        <w:t>붙임</w:t>
      </w:r>
      <w:r w:rsidRPr="009849CB">
        <w:rPr>
          <w:rFonts w:cs="굴림"/>
          <w:color w:val="000000"/>
          <w:kern w:val="0"/>
          <w:szCs w:val="20"/>
        </w:rPr>
        <w:t>. 3]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8"/>
        <w:gridCol w:w="5108"/>
        <w:gridCol w:w="2103"/>
      </w:tblGrid>
      <w:tr w:rsidR="00345768" w:rsidRPr="009849CB" w:rsidTr="005B4BD9">
        <w:trPr>
          <w:trHeight w:val="197"/>
        </w:trPr>
        <w:tc>
          <w:tcPr>
            <w:tcW w:w="174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510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5768" w:rsidRPr="009849CB" w:rsidRDefault="00345768" w:rsidP="00345768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b/>
                <w:bCs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&lt;</w:t>
            </w:r>
            <w:r w:rsidRPr="009849CB">
              <w:rPr>
                <w:rFonts w:cs="함초롬바탕" w:hint="eastAsia"/>
                <w:b/>
                <w:bCs/>
                <w:color w:val="000000"/>
                <w:spacing w:val="30"/>
                <w:kern w:val="0"/>
                <w:sz w:val="26"/>
                <w:szCs w:val="26"/>
                <w:shd w:val="clear" w:color="auto" w:fill="FFFFFF"/>
              </w:rPr>
              <w:t>영상제작 저작권 서약서</w:t>
            </w:r>
            <w:r w:rsidRPr="009849CB">
              <w:rPr>
                <w:rFonts w:cs="굴림"/>
                <w:b/>
                <w:bCs/>
                <w:color w:val="000000"/>
                <w:spacing w:val="30"/>
                <w:kern w:val="0"/>
                <w:sz w:val="26"/>
                <w:szCs w:val="26"/>
                <w:shd w:val="clear" w:color="auto" w:fill="FFFFFF"/>
              </w:rPr>
              <w:t>&gt;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45768" w:rsidRPr="009849CB" w:rsidTr="005B4BD9">
        <w:trPr>
          <w:trHeight w:val="197"/>
        </w:trPr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5768" w:rsidRPr="009849CB" w:rsidRDefault="00345768" w:rsidP="003457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0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45768" w:rsidRPr="009849CB" w:rsidTr="005B4BD9">
        <w:trPr>
          <w:trHeight w:val="256"/>
        </w:trPr>
        <w:tc>
          <w:tcPr>
            <w:tcW w:w="8959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5768" w:rsidRPr="009849CB" w:rsidRDefault="00345768" w:rsidP="003457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345768" w:rsidRPr="009849CB" w:rsidTr="005B4BD9">
        <w:trPr>
          <w:trHeight w:val="4762"/>
        </w:trPr>
        <w:tc>
          <w:tcPr>
            <w:tcW w:w="8959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45768" w:rsidRPr="009849CB" w:rsidRDefault="00345768" w:rsidP="00345768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롯데백화점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>대구점</w:t>
            </w:r>
            <w:proofErr w:type="spellEnd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proofErr w:type="spellStart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>미디어파사드</w:t>
            </w:r>
            <w:proofErr w:type="spellEnd"/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 xml:space="preserve"> 작품의 저작권 보호를 위해 아래와 같은 동의를 </w:t>
            </w:r>
          </w:p>
          <w:p w:rsidR="00345768" w:rsidRPr="009849CB" w:rsidRDefault="00345768" w:rsidP="00345768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spacing w:val="-2"/>
                <w:kern w:val="0"/>
                <w:szCs w:val="20"/>
              </w:rPr>
              <w:t>구합니다</w:t>
            </w:r>
            <w:r w:rsidRPr="009849CB">
              <w:rPr>
                <w:rFonts w:cs="굴림"/>
                <w:color w:val="000000"/>
                <w:spacing w:val="-2"/>
                <w:kern w:val="0"/>
                <w:szCs w:val="20"/>
              </w:rPr>
              <w:t>.</w:t>
            </w: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1.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제출된 영상 및 이미지 저작권은 당사 롯데백화점 대구점에 있다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. </w:t>
            </w: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2.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당사에 제출된 영상 및 이미지를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2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차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3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차 저작물로 활용하는 것에 대해서 </w:t>
            </w: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동의한다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. </w:t>
            </w: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3.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영상 응모작에 사용된 작품은 저작권과 초상권을 침해하지 않아야 한다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.</w:t>
            </w:r>
          </w:p>
          <w:p w:rsidR="00345768" w:rsidRPr="009849CB" w:rsidRDefault="00345768" w:rsidP="00345768">
            <w:pPr>
              <w:shd w:val="clear" w:color="auto" w:fill="FFFFFF"/>
              <w:spacing w:after="0" w:line="384" w:lineRule="auto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4.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응모작 및 당선작의 저작권은 모두 당사에 귀속된다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. </w:t>
            </w:r>
          </w:p>
          <w:p w:rsidR="00345768" w:rsidRPr="009849CB" w:rsidRDefault="00345768" w:rsidP="00345768">
            <w:pPr>
              <w:spacing w:after="0" w:line="384" w:lineRule="auto"/>
              <w:ind w:hanging="882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45768" w:rsidRPr="009849CB" w:rsidTr="005B4BD9">
        <w:trPr>
          <w:trHeight w:val="2959"/>
        </w:trPr>
        <w:tc>
          <w:tcPr>
            <w:tcW w:w="8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45768" w:rsidRPr="009849CB" w:rsidRDefault="00345768" w:rsidP="00345768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>2016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년 </w:t>
            </w:r>
            <w:r w:rsidR="009849CB" w:rsidRPr="009849CB">
              <w:rPr>
                <w:rFonts w:cs="함초롬바탕"/>
                <w:color w:val="000000"/>
                <w:kern w:val="0"/>
                <w:szCs w:val="20"/>
              </w:rPr>
              <w:t xml:space="preserve">    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월 </w:t>
            </w:r>
            <w:r w:rsidR="009849CB" w:rsidRPr="009849CB">
              <w:rPr>
                <w:rFonts w:cs="함초롬바탕"/>
                <w:color w:val="000000"/>
                <w:kern w:val="0"/>
                <w:szCs w:val="20"/>
              </w:rPr>
              <w:t xml:space="preserve">      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일</w:t>
            </w:r>
          </w:p>
          <w:p w:rsidR="00345768" w:rsidRPr="009849CB" w:rsidRDefault="00345768" w:rsidP="00345768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345768" w:rsidRPr="009849CB" w:rsidRDefault="00345768" w:rsidP="00345768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 xml:space="preserve">성 명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:</w:t>
            </w:r>
            <w:r w:rsidR="009849CB" w:rsidRPr="009849CB">
              <w:rPr>
                <w:rFonts w:cs="굴림"/>
                <w:color w:val="000000"/>
                <w:kern w:val="0"/>
                <w:szCs w:val="20"/>
              </w:rPr>
              <w:t xml:space="preserve">                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 (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서명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) </w:t>
            </w:r>
          </w:p>
          <w:p w:rsidR="00345768" w:rsidRPr="009849CB" w:rsidRDefault="00345768" w:rsidP="009849CB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 w:hint="eastAsia"/>
                <w:color w:val="000000"/>
                <w:kern w:val="0"/>
                <w:szCs w:val="20"/>
              </w:rPr>
            </w:pPr>
            <w:r w:rsidRPr="009849CB">
              <w:rPr>
                <w:rFonts w:cs="굴림"/>
                <w:color w:val="000000"/>
                <w:kern w:val="0"/>
                <w:szCs w:val="20"/>
              </w:rPr>
              <w:t>(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단체로 지원 시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 xml:space="preserve">, </w:t>
            </w:r>
            <w:r w:rsidRPr="009849CB">
              <w:rPr>
                <w:rFonts w:cs="함초롬바탕" w:hint="eastAsia"/>
                <w:color w:val="000000"/>
                <w:kern w:val="0"/>
                <w:szCs w:val="20"/>
              </w:rPr>
              <w:t>지원자 모두의 서명 필요</w:t>
            </w:r>
            <w:r w:rsidRPr="009849CB">
              <w:rPr>
                <w:rFonts w:cs="굴림"/>
                <w:color w:val="000000"/>
                <w:kern w:val="0"/>
                <w:szCs w:val="20"/>
              </w:rPr>
              <w:t>)</w:t>
            </w:r>
          </w:p>
          <w:p w:rsidR="00345768" w:rsidRPr="009849CB" w:rsidRDefault="00345768" w:rsidP="00345768">
            <w:pPr>
              <w:wordWrap/>
              <w:spacing w:after="0" w:line="384" w:lineRule="auto"/>
              <w:ind w:hanging="882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 xml:space="preserve">롯데백화점 </w:t>
            </w:r>
            <w:proofErr w:type="spellStart"/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>대구점</w:t>
            </w:r>
            <w:proofErr w:type="spellEnd"/>
            <w:r w:rsidRPr="009849CB">
              <w:rPr>
                <w:rFonts w:cs="함초롬바탕" w:hint="eastAsia"/>
                <w:b/>
                <w:bCs/>
                <w:color w:val="000000"/>
                <w:kern w:val="0"/>
                <w:sz w:val="32"/>
                <w:szCs w:val="32"/>
                <w:u w:val="single" w:color="FFFFFF"/>
              </w:rPr>
              <w:t xml:space="preserve"> 대표 귀하</w:t>
            </w:r>
          </w:p>
        </w:tc>
      </w:tr>
    </w:tbl>
    <w:p w:rsidR="005B4BD9" w:rsidRPr="009849CB" w:rsidRDefault="005B4BD9"/>
    <w:sectPr w:rsidR="005B4BD9" w:rsidRPr="009849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FE1" w:rsidRDefault="009A6FE1" w:rsidP="004D12CF">
      <w:pPr>
        <w:spacing w:after="0" w:line="240" w:lineRule="auto"/>
      </w:pPr>
      <w:r>
        <w:separator/>
      </w:r>
    </w:p>
  </w:endnote>
  <w:endnote w:type="continuationSeparator" w:id="0">
    <w:p w:rsidR="009A6FE1" w:rsidRDefault="009A6FE1" w:rsidP="004D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FE1" w:rsidRDefault="009A6FE1" w:rsidP="004D12CF">
      <w:pPr>
        <w:spacing w:after="0" w:line="240" w:lineRule="auto"/>
      </w:pPr>
      <w:r>
        <w:separator/>
      </w:r>
    </w:p>
  </w:footnote>
  <w:footnote w:type="continuationSeparator" w:id="0">
    <w:p w:rsidR="009A6FE1" w:rsidRDefault="009A6FE1" w:rsidP="004D1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00C01"/>
    <w:multiLevelType w:val="multilevel"/>
    <w:tmpl w:val="5EB0E064"/>
    <w:lvl w:ilvl="0">
      <w:numFmt w:val="decimalEnclosedCircle"/>
      <w:suff w:val="space"/>
      <w:lvlText w:val="%1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AC7DC0"/>
    <w:multiLevelType w:val="multilevel"/>
    <w:tmpl w:val="0C6839CA"/>
    <w:lvl w:ilvl="0">
      <w:numFmt w:val="decimalEnclosedCircle"/>
      <w:suff w:val="space"/>
      <w:lvlText w:val="%1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E1"/>
    <w:rsid w:val="002A070A"/>
    <w:rsid w:val="002F6867"/>
    <w:rsid w:val="00345768"/>
    <w:rsid w:val="004D12CF"/>
    <w:rsid w:val="005B4BD9"/>
    <w:rsid w:val="00735B5C"/>
    <w:rsid w:val="009849CB"/>
    <w:rsid w:val="009A6FE1"/>
    <w:rsid w:val="00B175C4"/>
    <w:rsid w:val="00BD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539032-228C-4CB1-B5C6-EECF8367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576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345768"/>
    <w:pPr>
      <w:shd w:val="clear" w:color="auto" w:fill="FFFFFF"/>
      <w:spacing w:line="256" w:lineRule="auto"/>
      <w:ind w:left="1000"/>
      <w:textAlignment w:val="baseline"/>
    </w:pPr>
    <w:rPr>
      <w:rFonts w:eastAsia="굴림" w:hAnsi="굴림" w:cs="굴림"/>
      <w:color w:val="000000"/>
      <w:kern w:val="0"/>
      <w:szCs w:val="20"/>
    </w:rPr>
  </w:style>
  <w:style w:type="character" w:styleId="a4">
    <w:name w:val="Hyperlink"/>
    <w:uiPriority w:val="99"/>
    <w:semiHidden/>
    <w:unhideWhenUsed/>
    <w:rsid w:val="00345768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4D12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4D12CF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D12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4D12CF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ottefacade@koia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OIANSERVER\2016Projects\20160219_LOTTE%20department%20store(DAEGU)%20media%20facade\01_Planning\05_&#51089;&#50629;&#51652;&#54665;&#54028;&#51068;\03%20&#52628;&#52380;&#51089;&#44032;(&#48149;&#49548;&#55148;)\&#44277;&#47784;&#51204;\&#47215;&#45936;&#48177;&#54868;&#51216;%20&#45824;&#44396;&#51216;%20&#48120;&#46356;&#50612;%20&#54028;&#49324;&#46300;%20&#50689;&#49345;%20&#44277;&#47784;&#51204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롯데백화점 대구점 미디어 파사드 영상 공모전</Template>
  <TotalTime>1</TotalTime>
  <Pages>6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Links>
    <vt:vector size="6" baseType="variant">
      <vt:variant>
        <vt:i4>1572927</vt:i4>
      </vt:variant>
      <vt:variant>
        <vt:i4>0</vt:i4>
      </vt:variant>
      <vt:variant>
        <vt:i4>0</vt:i4>
      </vt:variant>
      <vt:variant>
        <vt:i4>5</vt:i4>
      </vt:variant>
      <vt:variant>
        <vt:lpwstr>mailto:lottefacade@koian.com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shpack</dc:creator>
  <cp:keywords/>
  <dc:description/>
  <cp:lastModifiedBy>shpack</cp:lastModifiedBy>
  <cp:revision>1</cp:revision>
  <dcterms:created xsi:type="dcterms:W3CDTF">2016-09-20T06:45:00Z</dcterms:created>
  <dcterms:modified xsi:type="dcterms:W3CDTF">2016-09-20T06:46:00Z</dcterms:modified>
</cp:coreProperties>
</file>