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XSpec="center" w:tblpY="1456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93"/>
        <w:gridCol w:w="7"/>
        <w:gridCol w:w="1121"/>
        <w:gridCol w:w="581"/>
        <w:gridCol w:w="282"/>
        <w:gridCol w:w="1133"/>
        <w:gridCol w:w="143"/>
        <w:gridCol w:w="142"/>
        <w:gridCol w:w="621"/>
        <w:gridCol w:w="230"/>
        <w:gridCol w:w="1701"/>
        <w:gridCol w:w="284"/>
        <w:gridCol w:w="2126"/>
      </w:tblGrid>
      <w:tr w:rsidR="004F3896" w:rsidRPr="00407163" w:rsidTr="005234A6">
        <w:trPr>
          <w:trHeight w:val="983"/>
        </w:trPr>
        <w:tc>
          <w:tcPr>
            <w:tcW w:w="9464" w:type="dxa"/>
            <w:gridSpan w:val="1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5B84" w:rsidRPr="00407163" w:rsidRDefault="00407163" w:rsidP="00407163">
            <w:pPr>
              <w:jc w:val="center"/>
              <w:rPr>
                <w:b/>
                <w:color w:val="FFFFFF"/>
                <w:szCs w:val="20"/>
              </w:rPr>
            </w:pPr>
            <w:r w:rsidRPr="00407163">
              <w:rPr>
                <w:b/>
                <w:noProof/>
                <w:color w:val="FFFFFF"/>
                <w:szCs w:val="20"/>
              </w:rPr>
              <w:drawing>
                <wp:inline distT="0" distB="0" distL="0" distR="0" wp14:anchorId="70D98042" wp14:editId="631A5AD0">
                  <wp:extent cx="1250182" cy="216000"/>
                  <wp:effectExtent l="0" t="0" r="762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6-12-01 10;20;3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182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163" w:rsidRPr="00407163" w:rsidRDefault="00407163" w:rsidP="00407163">
            <w:pPr>
              <w:jc w:val="center"/>
              <w:rPr>
                <w:b/>
                <w:szCs w:val="20"/>
              </w:rPr>
            </w:pPr>
            <w:proofErr w:type="spellStart"/>
            <w:r w:rsidRPr="00407163">
              <w:rPr>
                <w:rFonts w:hint="eastAsia"/>
                <w:b/>
                <w:szCs w:val="20"/>
              </w:rPr>
              <w:t>세인트스코트</w:t>
            </w:r>
            <w:proofErr w:type="spellEnd"/>
            <w:r w:rsidRPr="00407163">
              <w:rPr>
                <w:rFonts w:hint="eastAsia"/>
                <w:b/>
                <w:szCs w:val="20"/>
              </w:rPr>
              <w:t xml:space="preserve"> </w:t>
            </w:r>
            <w:proofErr w:type="spellStart"/>
            <w:r w:rsidRPr="00407163">
              <w:rPr>
                <w:rFonts w:hint="eastAsia"/>
                <w:b/>
                <w:szCs w:val="20"/>
              </w:rPr>
              <w:t>스코트리</w:t>
            </w:r>
            <w:proofErr w:type="spellEnd"/>
            <w:r w:rsidR="00AC1463">
              <w:rPr>
                <w:rFonts w:hint="eastAsia"/>
                <w:b/>
                <w:szCs w:val="20"/>
              </w:rPr>
              <w:t xml:space="preserve"> 5</w:t>
            </w:r>
            <w:r w:rsidRPr="00407163">
              <w:rPr>
                <w:rFonts w:hint="eastAsia"/>
                <w:b/>
                <w:szCs w:val="20"/>
              </w:rPr>
              <w:t>기 지원서</w:t>
            </w:r>
          </w:p>
        </w:tc>
      </w:tr>
      <w:tr w:rsidR="00E61072" w:rsidRPr="00407163" w:rsidTr="00407163">
        <w:trPr>
          <w:trHeight w:val="520"/>
        </w:trPr>
        <w:tc>
          <w:tcPr>
            <w:tcW w:w="1093" w:type="dxa"/>
            <w:vMerge w:val="restart"/>
            <w:shd w:val="clear" w:color="auto" w:fill="262626" w:themeFill="text1" w:themeFillTint="D9"/>
            <w:vAlign w:val="center"/>
          </w:tcPr>
          <w:p w:rsidR="00E61072" w:rsidRPr="00407163" w:rsidRDefault="00CE034B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>인적</w:t>
            </w:r>
          </w:p>
          <w:p w:rsidR="00E61072" w:rsidRPr="00407163" w:rsidRDefault="00E61072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>사항</w:t>
            </w:r>
          </w:p>
        </w:tc>
        <w:tc>
          <w:tcPr>
            <w:tcW w:w="1128" w:type="dxa"/>
            <w:gridSpan w:val="2"/>
            <w:vAlign w:val="center"/>
          </w:tcPr>
          <w:p w:rsidR="00E61072" w:rsidRPr="00407163" w:rsidRDefault="00E61072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이름</w:t>
            </w:r>
          </w:p>
        </w:tc>
        <w:tc>
          <w:tcPr>
            <w:tcW w:w="2139" w:type="dxa"/>
            <w:gridSpan w:val="4"/>
            <w:tcBorders>
              <w:right w:val="nil"/>
            </w:tcBorders>
            <w:vAlign w:val="center"/>
          </w:tcPr>
          <w:p w:rsidR="00E61072" w:rsidRPr="00407163" w:rsidRDefault="00E61072" w:rsidP="007752C9">
            <w:pPr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(국문)</w:t>
            </w:r>
          </w:p>
        </w:tc>
        <w:tc>
          <w:tcPr>
            <w:tcW w:w="2978" w:type="dxa"/>
            <w:gridSpan w:val="5"/>
            <w:tcBorders>
              <w:left w:val="nil"/>
            </w:tcBorders>
            <w:vAlign w:val="center"/>
          </w:tcPr>
          <w:p w:rsidR="00E61072" w:rsidRPr="00407163" w:rsidRDefault="00E61072" w:rsidP="007752C9">
            <w:pPr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(영문)</w:t>
            </w:r>
          </w:p>
        </w:tc>
        <w:tc>
          <w:tcPr>
            <w:tcW w:w="2126" w:type="dxa"/>
            <w:vMerge w:val="restart"/>
            <w:vAlign w:val="center"/>
          </w:tcPr>
          <w:p w:rsidR="00E61072" w:rsidRPr="00407163" w:rsidRDefault="00E61072" w:rsidP="00407163">
            <w:pPr>
              <w:jc w:val="center"/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(사진)</w:t>
            </w:r>
          </w:p>
        </w:tc>
      </w:tr>
      <w:tr w:rsidR="001C5B84" w:rsidRPr="00407163" w:rsidTr="00407163">
        <w:trPr>
          <w:trHeight w:val="520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1C5B84" w:rsidRPr="00407163" w:rsidRDefault="001C5B84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생년월일</w:t>
            </w:r>
          </w:p>
        </w:tc>
        <w:tc>
          <w:tcPr>
            <w:tcW w:w="5117" w:type="dxa"/>
            <w:gridSpan w:val="9"/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</w:tr>
      <w:tr w:rsidR="003A5DBC" w:rsidRPr="00407163" w:rsidTr="00407163">
        <w:trPr>
          <w:trHeight w:val="520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3A5DBC" w:rsidRPr="00407163" w:rsidRDefault="003A5DBC" w:rsidP="00407163">
            <w:pPr>
              <w:jc w:val="center"/>
              <w:rPr>
                <w:szCs w:val="20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3A5DBC" w:rsidRPr="00407163" w:rsidRDefault="003A5DBC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학교</w:t>
            </w:r>
          </w:p>
        </w:tc>
        <w:tc>
          <w:tcPr>
            <w:tcW w:w="1996" w:type="dxa"/>
            <w:gridSpan w:val="3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3A5DBC" w:rsidRPr="00407163" w:rsidRDefault="003A5DBC" w:rsidP="00407163">
            <w:pPr>
              <w:jc w:val="center"/>
              <w:rPr>
                <w:szCs w:val="20"/>
              </w:rPr>
            </w:pP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5DBC" w:rsidRPr="00407163" w:rsidRDefault="003A5DBC" w:rsidP="00407163">
            <w:pPr>
              <w:jc w:val="center"/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전공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3A5DBC" w:rsidRPr="00407163" w:rsidRDefault="003A5DBC" w:rsidP="00407163">
            <w:pPr>
              <w:jc w:val="center"/>
              <w:rPr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3A5DBC" w:rsidRPr="00407163" w:rsidRDefault="003A5DBC" w:rsidP="00407163">
            <w:pPr>
              <w:jc w:val="center"/>
              <w:rPr>
                <w:szCs w:val="20"/>
              </w:rPr>
            </w:pPr>
          </w:p>
        </w:tc>
      </w:tr>
      <w:tr w:rsidR="003A5DBC" w:rsidRPr="00407163" w:rsidTr="00407163">
        <w:trPr>
          <w:trHeight w:val="520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3A5DBC" w:rsidRPr="00407163" w:rsidRDefault="003A5DBC" w:rsidP="00407163">
            <w:pPr>
              <w:jc w:val="center"/>
              <w:rPr>
                <w:szCs w:val="20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3A5DBC" w:rsidRPr="00407163" w:rsidRDefault="003A5DBC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연락처</w:t>
            </w:r>
          </w:p>
        </w:tc>
        <w:tc>
          <w:tcPr>
            <w:tcW w:w="2281" w:type="dxa"/>
            <w:gridSpan w:val="5"/>
            <w:tcBorders>
              <w:right w:val="nil"/>
            </w:tcBorders>
            <w:vAlign w:val="center"/>
          </w:tcPr>
          <w:p w:rsidR="003A5DBC" w:rsidRPr="00407163" w:rsidRDefault="0072419D" w:rsidP="007752C9">
            <w:pPr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(</w:t>
            </w:r>
            <w:r w:rsidR="003A5DBC" w:rsidRPr="00407163">
              <w:rPr>
                <w:rFonts w:hint="eastAsia"/>
                <w:szCs w:val="20"/>
              </w:rPr>
              <w:t>집</w:t>
            </w:r>
            <w:r w:rsidRPr="00407163">
              <w:rPr>
                <w:rFonts w:hint="eastAsia"/>
                <w:szCs w:val="20"/>
              </w:rPr>
              <w:t>)</w:t>
            </w:r>
          </w:p>
        </w:tc>
        <w:tc>
          <w:tcPr>
            <w:tcW w:w="2836" w:type="dxa"/>
            <w:gridSpan w:val="4"/>
            <w:tcBorders>
              <w:left w:val="nil"/>
            </w:tcBorders>
            <w:vAlign w:val="center"/>
          </w:tcPr>
          <w:p w:rsidR="003A5DBC" w:rsidRPr="00407163" w:rsidRDefault="0072419D" w:rsidP="007752C9">
            <w:pPr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(HP)</w:t>
            </w:r>
          </w:p>
        </w:tc>
        <w:tc>
          <w:tcPr>
            <w:tcW w:w="2126" w:type="dxa"/>
            <w:vMerge/>
            <w:vAlign w:val="center"/>
          </w:tcPr>
          <w:p w:rsidR="003A5DBC" w:rsidRPr="00407163" w:rsidRDefault="003A5DBC" w:rsidP="00407163">
            <w:pPr>
              <w:jc w:val="center"/>
              <w:rPr>
                <w:szCs w:val="20"/>
              </w:rPr>
            </w:pPr>
          </w:p>
        </w:tc>
      </w:tr>
      <w:tr w:rsidR="00E61072" w:rsidRPr="00407163" w:rsidTr="00407163">
        <w:trPr>
          <w:trHeight w:val="520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E61072" w:rsidRPr="00407163" w:rsidRDefault="00E61072" w:rsidP="00407163">
            <w:pPr>
              <w:jc w:val="center"/>
              <w:rPr>
                <w:szCs w:val="20"/>
              </w:rPr>
            </w:pPr>
          </w:p>
        </w:tc>
        <w:tc>
          <w:tcPr>
            <w:tcW w:w="1128" w:type="dxa"/>
            <w:gridSpan w:val="2"/>
            <w:vAlign w:val="center"/>
          </w:tcPr>
          <w:p w:rsidR="00E61072" w:rsidRPr="00407163" w:rsidRDefault="00E61072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주소</w:t>
            </w:r>
          </w:p>
        </w:tc>
        <w:tc>
          <w:tcPr>
            <w:tcW w:w="5117" w:type="dxa"/>
            <w:gridSpan w:val="9"/>
            <w:vAlign w:val="center"/>
          </w:tcPr>
          <w:p w:rsidR="00E61072" w:rsidRPr="00407163" w:rsidRDefault="00E61072" w:rsidP="00407163">
            <w:pPr>
              <w:jc w:val="center"/>
              <w:rPr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:rsidR="00E61072" w:rsidRPr="00407163" w:rsidRDefault="00E61072" w:rsidP="00407163">
            <w:pPr>
              <w:jc w:val="center"/>
              <w:rPr>
                <w:szCs w:val="20"/>
              </w:rPr>
            </w:pPr>
          </w:p>
        </w:tc>
      </w:tr>
      <w:tr w:rsidR="001C5B84" w:rsidRPr="00407163" w:rsidTr="00407163">
        <w:trPr>
          <w:trHeight w:val="520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  <w:tc>
          <w:tcPr>
            <w:tcW w:w="1128" w:type="dxa"/>
            <w:gridSpan w:val="2"/>
            <w:tcBorders>
              <w:bottom w:val="single" w:sz="4" w:space="0" w:color="auto"/>
            </w:tcBorders>
            <w:vAlign w:val="center"/>
          </w:tcPr>
          <w:p w:rsidR="001C5B84" w:rsidRPr="00407163" w:rsidRDefault="001C5B84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E-mail</w:t>
            </w:r>
          </w:p>
        </w:tc>
        <w:tc>
          <w:tcPr>
            <w:tcW w:w="5117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</w:tr>
      <w:tr w:rsidR="004F3896" w:rsidRPr="00407163" w:rsidTr="005234A6">
        <w:trPr>
          <w:trHeight w:val="77"/>
        </w:trPr>
        <w:tc>
          <w:tcPr>
            <w:tcW w:w="9464" w:type="dxa"/>
            <w:gridSpan w:val="13"/>
            <w:vAlign w:val="center"/>
          </w:tcPr>
          <w:p w:rsidR="004F3896" w:rsidRPr="00407163" w:rsidRDefault="004F3896" w:rsidP="00407163">
            <w:pPr>
              <w:jc w:val="center"/>
              <w:rPr>
                <w:szCs w:val="20"/>
              </w:rPr>
            </w:pPr>
          </w:p>
        </w:tc>
      </w:tr>
      <w:tr w:rsidR="0077420D" w:rsidRPr="00407163" w:rsidTr="00407163">
        <w:trPr>
          <w:trHeight w:val="388"/>
        </w:trPr>
        <w:tc>
          <w:tcPr>
            <w:tcW w:w="1093" w:type="dxa"/>
            <w:vMerge w:val="restart"/>
            <w:shd w:val="clear" w:color="auto" w:fill="262626" w:themeFill="text1" w:themeFillTint="D9"/>
            <w:vAlign w:val="center"/>
          </w:tcPr>
          <w:p w:rsidR="0077420D" w:rsidRPr="00407163" w:rsidRDefault="0077420D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>SNS</w:t>
            </w:r>
          </w:p>
          <w:p w:rsidR="0077420D" w:rsidRPr="00407163" w:rsidRDefault="0077420D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>활동</w:t>
            </w:r>
          </w:p>
        </w:tc>
        <w:tc>
          <w:tcPr>
            <w:tcW w:w="1709" w:type="dxa"/>
            <w:gridSpan w:val="3"/>
            <w:vAlign w:val="center"/>
          </w:tcPr>
          <w:p w:rsidR="0077420D" w:rsidRPr="00407163" w:rsidRDefault="0077420D" w:rsidP="00407163">
            <w:pPr>
              <w:jc w:val="center"/>
              <w:rPr>
                <w:b/>
                <w:sz w:val="18"/>
                <w:szCs w:val="20"/>
              </w:rPr>
            </w:pPr>
            <w:proofErr w:type="spellStart"/>
            <w:r w:rsidRPr="00407163">
              <w:rPr>
                <w:rFonts w:hint="eastAsia"/>
                <w:b/>
                <w:sz w:val="18"/>
                <w:szCs w:val="20"/>
              </w:rPr>
              <w:t>블로그</w:t>
            </w:r>
            <w:proofErr w:type="spellEnd"/>
            <w:r w:rsidR="00407163" w:rsidRPr="00407163">
              <w:rPr>
                <w:rFonts w:hint="eastAsia"/>
                <w:b/>
                <w:sz w:val="18"/>
                <w:szCs w:val="20"/>
              </w:rPr>
              <w:t>(필수)</w:t>
            </w:r>
          </w:p>
        </w:tc>
        <w:tc>
          <w:tcPr>
            <w:tcW w:w="4252" w:type="dxa"/>
            <w:gridSpan w:val="7"/>
            <w:tcBorders>
              <w:right w:val="nil"/>
            </w:tcBorders>
            <w:vAlign w:val="center"/>
          </w:tcPr>
          <w:p w:rsidR="0077420D" w:rsidRPr="00407163" w:rsidRDefault="00C67B74" w:rsidP="007752C9">
            <w:pPr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http://</w:t>
            </w:r>
          </w:p>
        </w:tc>
        <w:tc>
          <w:tcPr>
            <w:tcW w:w="2410" w:type="dxa"/>
            <w:gridSpan w:val="2"/>
            <w:tcBorders>
              <w:left w:val="nil"/>
            </w:tcBorders>
            <w:vAlign w:val="center"/>
          </w:tcPr>
          <w:p w:rsidR="0077420D" w:rsidRPr="00407163" w:rsidRDefault="0077420D" w:rsidP="00407163">
            <w:pPr>
              <w:jc w:val="center"/>
              <w:rPr>
                <w:szCs w:val="20"/>
              </w:rPr>
            </w:pPr>
            <w:r w:rsidRPr="00407163">
              <w:rPr>
                <w:rFonts w:hint="eastAsia"/>
                <w:szCs w:val="20"/>
              </w:rPr>
              <w:t>(</w:t>
            </w:r>
            <w:r w:rsidR="001C5B84" w:rsidRPr="00407163">
              <w:rPr>
                <w:rFonts w:hint="eastAsia"/>
                <w:szCs w:val="20"/>
              </w:rPr>
              <w:t xml:space="preserve">평균 </w:t>
            </w:r>
            <w:r w:rsidRPr="00407163">
              <w:rPr>
                <w:rFonts w:hint="eastAsia"/>
                <w:szCs w:val="20"/>
              </w:rPr>
              <w:t>일방문자   명</w:t>
            </w:r>
            <w:r w:rsidR="00387F00" w:rsidRPr="00407163">
              <w:rPr>
                <w:rFonts w:hint="eastAsia"/>
                <w:szCs w:val="20"/>
              </w:rPr>
              <w:t>)</w:t>
            </w:r>
          </w:p>
        </w:tc>
      </w:tr>
      <w:tr w:rsidR="001C5B84" w:rsidRPr="00407163" w:rsidTr="00407163">
        <w:trPr>
          <w:trHeight w:val="388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  <w:tc>
          <w:tcPr>
            <w:tcW w:w="1709" w:type="dxa"/>
            <w:gridSpan w:val="3"/>
            <w:tcBorders>
              <w:bottom w:val="single" w:sz="4" w:space="0" w:color="auto"/>
            </w:tcBorders>
            <w:vAlign w:val="center"/>
          </w:tcPr>
          <w:p w:rsidR="001C5B84" w:rsidRPr="00407163" w:rsidRDefault="001C5B84" w:rsidP="00407163">
            <w:pPr>
              <w:jc w:val="center"/>
              <w:rPr>
                <w:b/>
                <w:sz w:val="18"/>
                <w:szCs w:val="20"/>
              </w:rPr>
            </w:pPr>
            <w:proofErr w:type="spellStart"/>
            <w:r w:rsidRPr="00407163">
              <w:rPr>
                <w:rFonts w:hint="eastAsia"/>
                <w:b/>
                <w:sz w:val="18"/>
                <w:szCs w:val="20"/>
              </w:rPr>
              <w:t>인스타그램</w:t>
            </w:r>
            <w:proofErr w:type="spellEnd"/>
            <w:r w:rsidR="00407163" w:rsidRPr="00407163">
              <w:rPr>
                <w:rFonts w:hint="eastAsia"/>
                <w:b/>
                <w:sz w:val="18"/>
                <w:szCs w:val="20"/>
              </w:rPr>
              <w:t>(필수)</w:t>
            </w:r>
          </w:p>
        </w:tc>
        <w:tc>
          <w:tcPr>
            <w:tcW w:w="6662" w:type="dxa"/>
            <w:gridSpan w:val="9"/>
            <w:tcBorders>
              <w:bottom w:val="single" w:sz="4" w:space="0" w:color="auto"/>
            </w:tcBorders>
            <w:vAlign w:val="center"/>
          </w:tcPr>
          <w:p w:rsidR="001C5B84" w:rsidRPr="00407163" w:rsidRDefault="007752C9" w:rsidP="00407163">
            <w:pPr>
              <w:ind w:right="1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                                           </w:t>
            </w:r>
            <w:r w:rsidR="00091A49" w:rsidRPr="00407163">
              <w:rPr>
                <w:rFonts w:hint="eastAsia"/>
                <w:szCs w:val="20"/>
              </w:rPr>
              <w:t>(</w:t>
            </w:r>
            <w:proofErr w:type="spellStart"/>
            <w:r w:rsidR="00091A49" w:rsidRPr="00407163">
              <w:rPr>
                <w:rFonts w:hint="eastAsia"/>
                <w:szCs w:val="20"/>
              </w:rPr>
              <w:t>팔로워</w:t>
            </w:r>
            <w:proofErr w:type="spellEnd"/>
            <w:r w:rsidR="00091A49" w:rsidRPr="00407163">
              <w:rPr>
                <w:rFonts w:hint="eastAsia"/>
                <w:szCs w:val="20"/>
              </w:rPr>
              <w:t xml:space="preserve">     명)</w:t>
            </w:r>
          </w:p>
        </w:tc>
      </w:tr>
      <w:tr w:rsidR="00E10EC8" w:rsidRPr="00407163" w:rsidTr="00407163">
        <w:trPr>
          <w:trHeight w:val="388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E10EC8" w:rsidRPr="00407163" w:rsidRDefault="00E10EC8" w:rsidP="00407163">
            <w:pPr>
              <w:jc w:val="center"/>
              <w:rPr>
                <w:szCs w:val="20"/>
              </w:rPr>
            </w:pPr>
          </w:p>
        </w:tc>
        <w:tc>
          <w:tcPr>
            <w:tcW w:w="1709" w:type="dxa"/>
            <w:gridSpan w:val="3"/>
            <w:tcBorders>
              <w:bottom w:val="single" w:sz="4" w:space="0" w:color="auto"/>
            </w:tcBorders>
            <w:vAlign w:val="center"/>
          </w:tcPr>
          <w:p w:rsidR="00E10EC8" w:rsidRPr="00407163" w:rsidRDefault="00E10EC8" w:rsidP="00407163">
            <w:pPr>
              <w:jc w:val="center"/>
              <w:rPr>
                <w:b/>
                <w:sz w:val="18"/>
                <w:szCs w:val="20"/>
              </w:rPr>
            </w:pPr>
            <w:proofErr w:type="spellStart"/>
            <w:r w:rsidRPr="00407163">
              <w:rPr>
                <w:rFonts w:hint="eastAsia"/>
                <w:b/>
                <w:sz w:val="18"/>
                <w:szCs w:val="20"/>
              </w:rPr>
              <w:t>페이스북</w:t>
            </w:r>
            <w:proofErr w:type="spellEnd"/>
          </w:p>
        </w:tc>
        <w:tc>
          <w:tcPr>
            <w:tcW w:w="6662" w:type="dxa"/>
            <w:gridSpan w:val="9"/>
            <w:tcBorders>
              <w:bottom w:val="single" w:sz="4" w:space="0" w:color="auto"/>
            </w:tcBorders>
            <w:vAlign w:val="center"/>
          </w:tcPr>
          <w:p w:rsidR="00E10EC8" w:rsidRPr="00407163" w:rsidRDefault="00E10EC8" w:rsidP="00407163">
            <w:pPr>
              <w:jc w:val="center"/>
              <w:rPr>
                <w:szCs w:val="20"/>
              </w:rPr>
            </w:pPr>
          </w:p>
        </w:tc>
      </w:tr>
      <w:tr w:rsidR="0077420D" w:rsidRPr="00407163" w:rsidTr="00407163">
        <w:trPr>
          <w:trHeight w:val="388"/>
        </w:trPr>
        <w:tc>
          <w:tcPr>
            <w:tcW w:w="1093" w:type="dxa"/>
            <w:vMerge/>
            <w:shd w:val="clear" w:color="auto" w:fill="262626" w:themeFill="text1" w:themeFillTint="D9"/>
            <w:vAlign w:val="center"/>
          </w:tcPr>
          <w:p w:rsidR="0077420D" w:rsidRPr="00407163" w:rsidRDefault="0077420D" w:rsidP="00407163">
            <w:pPr>
              <w:jc w:val="center"/>
              <w:rPr>
                <w:szCs w:val="20"/>
              </w:rPr>
            </w:pPr>
          </w:p>
        </w:tc>
        <w:tc>
          <w:tcPr>
            <w:tcW w:w="1709" w:type="dxa"/>
            <w:gridSpan w:val="3"/>
            <w:tcBorders>
              <w:top w:val="single" w:sz="4" w:space="0" w:color="auto"/>
            </w:tcBorders>
            <w:vAlign w:val="center"/>
          </w:tcPr>
          <w:p w:rsidR="0077420D" w:rsidRPr="00407163" w:rsidRDefault="0077420D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기타</w:t>
            </w:r>
            <w:r w:rsidR="00E74D95" w:rsidRPr="00407163">
              <w:rPr>
                <w:rFonts w:hint="eastAsia"/>
                <w:b/>
                <w:sz w:val="18"/>
                <w:szCs w:val="20"/>
              </w:rPr>
              <w:t xml:space="preserve"> 활동</w:t>
            </w:r>
          </w:p>
        </w:tc>
        <w:tc>
          <w:tcPr>
            <w:tcW w:w="6662" w:type="dxa"/>
            <w:gridSpan w:val="9"/>
            <w:tcBorders>
              <w:top w:val="single" w:sz="4" w:space="0" w:color="auto"/>
            </w:tcBorders>
            <w:vAlign w:val="center"/>
          </w:tcPr>
          <w:p w:rsidR="0077420D" w:rsidRPr="00407163" w:rsidRDefault="0077420D" w:rsidP="00407163">
            <w:pPr>
              <w:jc w:val="center"/>
              <w:rPr>
                <w:szCs w:val="20"/>
              </w:rPr>
            </w:pPr>
          </w:p>
        </w:tc>
      </w:tr>
      <w:tr w:rsidR="004F3896" w:rsidRPr="00407163" w:rsidTr="005234A6">
        <w:trPr>
          <w:trHeight w:val="66"/>
        </w:trPr>
        <w:tc>
          <w:tcPr>
            <w:tcW w:w="9464" w:type="dxa"/>
            <w:gridSpan w:val="13"/>
            <w:vAlign w:val="center"/>
          </w:tcPr>
          <w:p w:rsidR="004F3896" w:rsidRPr="00407163" w:rsidRDefault="004F3896" w:rsidP="00407163">
            <w:pPr>
              <w:jc w:val="center"/>
              <w:rPr>
                <w:szCs w:val="20"/>
              </w:rPr>
            </w:pPr>
          </w:p>
        </w:tc>
      </w:tr>
      <w:tr w:rsidR="00EC7D64" w:rsidRPr="00407163" w:rsidTr="00407163">
        <w:trPr>
          <w:trHeight w:val="287"/>
        </w:trPr>
        <w:tc>
          <w:tcPr>
            <w:tcW w:w="1100" w:type="dxa"/>
            <w:gridSpan w:val="2"/>
            <w:vMerge w:val="restart"/>
            <w:shd w:val="clear" w:color="auto" w:fill="262626" w:themeFill="text1" w:themeFillTint="D9"/>
            <w:vAlign w:val="center"/>
          </w:tcPr>
          <w:p w:rsidR="00EC7D64" w:rsidRPr="00407163" w:rsidRDefault="00EC7D64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>대외</w:t>
            </w:r>
          </w:p>
          <w:p w:rsidR="00EC7D64" w:rsidRPr="00407163" w:rsidRDefault="00EC7D64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>활동</w:t>
            </w:r>
          </w:p>
        </w:tc>
        <w:tc>
          <w:tcPr>
            <w:tcW w:w="1984" w:type="dxa"/>
            <w:gridSpan w:val="3"/>
            <w:vAlign w:val="center"/>
          </w:tcPr>
          <w:p w:rsidR="00EC7D64" w:rsidRPr="00407163" w:rsidRDefault="00EC7D64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활동단체</w:t>
            </w:r>
          </w:p>
        </w:tc>
        <w:tc>
          <w:tcPr>
            <w:tcW w:w="2039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활동기간</w:t>
            </w:r>
          </w:p>
        </w:tc>
        <w:tc>
          <w:tcPr>
            <w:tcW w:w="4341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b/>
                <w:sz w:val="18"/>
                <w:szCs w:val="20"/>
              </w:rPr>
            </w:pPr>
            <w:r w:rsidRPr="00407163">
              <w:rPr>
                <w:rFonts w:hint="eastAsia"/>
                <w:b/>
                <w:sz w:val="18"/>
                <w:szCs w:val="20"/>
              </w:rPr>
              <w:t>활동내용</w:t>
            </w:r>
          </w:p>
        </w:tc>
      </w:tr>
      <w:tr w:rsidR="00EC7D64" w:rsidRPr="00407163" w:rsidTr="00407163">
        <w:trPr>
          <w:trHeight w:val="287"/>
        </w:trPr>
        <w:tc>
          <w:tcPr>
            <w:tcW w:w="1100" w:type="dxa"/>
            <w:gridSpan w:val="2"/>
            <w:vMerge/>
            <w:shd w:val="clear" w:color="auto" w:fill="262626" w:themeFill="text1" w:themeFillTint="D9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2039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4341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</w:tr>
      <w:tr w:rsidR="00EC7D64" w:rsidRPr="00407163" w:rsidTr="00407163">
        <w:trPr>
          <w:trHeight w:val="287"/>
        </w:trPr>
        <w:tc>
          <w:tcPr>
            <w:tcW w:w="1100" w:type="dxa"/>
            <w:gridSpan w:val="2"/>
            <w:vMerge/>
            <w:shd w:val="clear" w:color="auto" w:fill="262626" w:themeFill="text1" w:themeFillTint="D9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2039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4341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</w:tr>
      <w:tr w:rsidR="00EC7D64" w:rsidRPr="00407163" w:rsidTr="00407163">
        <w:trPr>
          <w:trHeight w:val="287"/>
        </w:trPr>
        <w:tc>
          <w:tcPr>
            <w:tcW w:w="1100" w:type="dxa"/>
            <w:gridSpan w:val="2"/>
            <w:vMerge/>
            <w:shd w:val="clear" w:color="auto" w:fill="262626" w:themeFill="text1" w:themeFillTint="D9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2039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4341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</w:tr>
      <w:tr w:rsidR="00EC7D64" w:rsidRPr="00407163" w:rsidTr="00407163">
        <w:trPr>
          <w:trHeight w:val="287"/>
        </w:trPr>
        <w:tc>
          <w:tcPr>
            <w:tcW w:w="1100" w:type="dxa"/>
            <w:gridSpan w:val="2"/>
            <w:vMerge/>
            <w:shd w:val="clear" w:color="auto" w:fill="262626" w:themeFill="text1" w:themeFillTint="D9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2039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4341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</w:tr>
      <w:tr w:rsidR="00EC7D64" w:rsidRPr="00407163" w:rsidTr="00407163">
        <w:trPr>
          <w:trHeight w:val="287"/>
        </w:trPr>
        <w:tc>
          <w:tcPr>
            <w:tcW w:w="1100" w:type="dxa"/>
            <w:gridSpan w:val="2"/>
            <w:vMerge/>
            <w:tcBorders>
              <w:bottom w:val="single" w:sz="4" w:space="0" w:color="auto"/>
            </w:tcBorders>
            <w:shd w:val="clear" w:color="auto" w:fill="262626" w:themeFill="text1" w:themeFillTint="D9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2039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  <w:tc>
          <w:tcPr>
            <w:tcW w:w="4341" w:type="dxa"/>
            <w:gridSpan w:val="4"/>
            <w:vAlign w:val="center"/>
          </w:tcPr>
          <w:p w:rsidR="00EC7D64" w:rsidRPr="00407163" w:rsidRDefault="00EC7D64" w:rsidP="00407163">
            <w:pPr>
              <w:jc w:val="center"/>
              <w:rPr>
                <w:szCs w:val="20"/>
              </w:rPr>
            </w:pPr>
          </w:p>
        </w:tc>
      </w:tr>
      <w:tr w:rsidR="004F3896" w:rsidRPr="00407163" w:rsidTr="005234A6">
        <w:trPr>
          <w:trHeight w:val="68"/>
        </w:trPr>
        <w:tc>
          <w:tcPr>
            <w:tcW w:w="9464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896" w:rsidRPr="00407163" w:rsidRDefault="004F3896" w:rsidP="00407163">
            <w:pPr>
              <w:jc w:val="center"/>
              <w:rPr>
                <w:szCs w:val="20"/>
              </w:rPr>
            </w:pPr>
          </w:p>
        </w:tc>
      </w:tr>
      <w:tr w:rsidR="004F3896" w:rsidRPr="00407163" w:rsidTr="00407163">
        <w:trPr>
          <w:trHeight w:val="556"/>
        </w:trPr>
        <w:tc>
          <w:tcPr>
            <w:tcW w:w="9464" w:type="dxa"/>
            <w:gridSpan w:val="13"/>
            <w:tcBorders>
              <w:top w:val="single" w:sz="4" w:space="0" w:color="auto"/>
            </w:tcBorders>
            <w:shd w:val="clear" w:color="auto" w:fill="262626" w:themeFill="text1" w:themeFillTint="D9"/>
            <w:vAlign w:val="center"/>
          </w:tcPr>
          <w:p w:rsidR="00B835D1" w:rsidRPr="00407163" w:rsidRDefault="00AC7544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>자기소개 및</w:t>
            </w:r>
            <w:r w:rsidR="008D2CD2" w:rsidRPr="00407163">
              <w:rPr>
                <w:rFonts w:hint="eastAsia"/>
                <w:b/>
                <w:szCs w:val="20"/>
              </w:rPr>
              <w:t xml:space="preserve"> </w:t>
            </w:r>
            <w:proofErr w:type="spellStart"/>
            <w:r w:rsidR="00690913" w:rsidRPr="00407163">
              <w:rPr>
                <w:rFonts w:hint="eastAsia"/>
                <w:b/>
                <w:szCs w:val="20"/>
              </w:rPr>
              <w:t>스코트리</w:t>
            </w:r>
            <w:proofErr w:type="spellEnd"/>
            <w:r w:rsidR="00407163">
              <w:rPr>
                <w:rFonts w:hint="eastAsia"/>
                <w:b/>
                <w:szCs w:val="20"/>
              </w:rPr>
              <w:t xml:space="preserve"> </w:t>
            </w:r>
            <w:r w:rsidR="005234A6" w:rsidRPr="00407163">
              <w:rPr>
                <w:rFonts w:hint="eastAsia"/>
                <w:b/>
                <w:szCs w:val="20"/>
              </w:rPr>
              <w:t>지원</w:t>
            </w:r>
            <w:r w:rsidR="00407163">
              <w:rPr>
                <w:rFonts w:hint="eastAsia"/>
                <w:b/>
                <w:szCs w:val="20"/>
              </w:rPr>
              <w:t xml:space="preserve"> </w:t>
            </w:r>
            <w:r w:rsidR="005234A6" w:rsidRPr="00407163">
              <w:rPr>
                <w:rFonts w:hint="eastAsia"/>
                <w:b/>
                <w:szCs w:val="20"/>
              </w:rPr>
              <w:t>동기</w:t>
            </w:r>
          </w:p>
        </w:tc>
      </w:tr>
      <w:tr w:rsidR="004F3896" w:rsidRPr="00407163" w:rsidTr="005234A6">
        <w:trPr>
          <w:trHeight w:val="3252"/>
        </w:trPr>
        <w:tc>
          <w:tcPr>
            <w:tcW w:w="9464" w:type="dxa"/>
            <w:gridSpan w:val="13"/>
            <w:tcBorders>
              <w:bottom w:val="single" w:sz="4" w:space="0" w:color="000000"/>
            </w:tcBorders>
            <w:vAlign w:val="center"/>
          </w:tcPr>
          <w:p w:rsidR="00D10B56" w:rsidRPr="00407163" w:rsidRDefault="00D10B56" w:rsidP="00407163">
            <w:pPr>
              <w:jc w:val="center"/>
              <w:rPr>
                <w:szCs w:val="20"/>
              </w:rPr>
            </w:pPr>
          </w:p>
          <w:p w:rsidR="00D10B56" w:rsidRPr="00407163" w:rsidRDefault="00D10B56" w:rsidP="00407163">
            <w:pPr>
              <w:jc w:val="center"/>
              <w:rPr>
                <w:szCs w:val="20"/>
              </w:rPr>
            </w:pPr>
          </w:p>
          <w:p w:rsidR="00D10B56" w:rsidRPr="00407163" w:rsidRDefault="00D10B56" w:rsidP="00407163">
            <w:pPr>
              <w:jc w:val="center"/>
              <w:rPr>
                <w:szCs w:val="20"/>
              </w:rPr>
            </w:pPr>
          </w:p>
          <w:p w:rsidR="00D10B56" w:rsidRPr="00407163" w:rsidRDefault="00D10B56" w:rsidP="00407163">
            <w:pPr>
              <w:jc w:val="center"/>
              <w:rPr>
                <w:szCs w:val="20"/>
              </w:rPr>
            </w:pPr>
          </w:p>
          <w:p w:rsidR="00D10B56" w:rsidRPr="00407163" w:rsidRDefault="00D10B56" w:rsidP="00407163">
            <w:pPr>
              <w:jc w:val="center"/>
              <w:rPr>
                <w:szCs w:val="20"/>
              </w:rPr>
            </w:pPr>
          </w:p>
          <w:p w:rsidR="00D10B56" w:rsidRPr="00407163" w:rsidRDefault="00D10B56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  <w:p w:rsidR="00E3611D" w:rsidRPr="00407163" w:rsidRDefault="00E3611D" w:rsidP="00407163">
            <w:pPr>
              <w:jc w:val="center"/>
              <w:rPr>
                <w:szCs w:val="20"/>
              </w:rPr>
            </w:pPr>
          </w:p>
          <w:p w:rsidR="00E3611D" w:rsidRPr="00407163" w:rsidRDefault="00E3611D" w:rsidP="00407163">
            <w:pPr>
              <w:jc w:val="center"/>
              <w:rPr>
                <w:szCs w:val="20"/>
              </w:rPr>
            </w:pPr>
          </w:p>
          <w:p w:rsidR="00E3611D" w:rsidRPr="00407163" w:rsidRDefault="00E3611D" w:rsidP="00407163">
            <w:pPr>
              <w:jc w:val="center"/>
              <w:rPr>
                <w:szCs w:val="20"/>
              </w:rPr>
            </w:pPr>
          </w:p>
          <w:p w:rsidR="001C5B84" w:rsidRDefault="001C5B84" w:rsidP="007752C9">
            <w:pPr>
              <w:rPr>
                <w:szCs w:val="20"/>
              </w:rPr>
            </w:pPr>
          </w:p>
          <w:p w:rsidR="007752C9" w:rsidRPr="00407163" w:rsidRDefault="007752C9" w:rsidP="007752C9">
            <w:pPr>
              <w:rPr>
                <w:szCs w:val="20"/>
              </w:rPr>
            </w:pPr>
          </w:p>
        </w:tc>
      </w:tr>
      <w:tr w:rsidR="004F3896" w:rsidRPr="00407163" w:rsidTr="00407163">
        <w:trPr>
          <w:trHeight w:val="556"/>
        </w:trPr>
        <w:tc>
          <w:tcPr>
            <w:tcW w:w="9464" w:type="dxa"/>
            <w:gridSpan w:val="13"/>
            <w:shd w:val="clear" w:color="auto" w:fill="262626" w:themeFill="text1" w:themeFillTint="D9"/>
            <w:vAlign w:val="center"/>
          </w:tcPr>
          <w:p w:rsidR="00C627BC" w:rsidRPr="00407163" w:rsidRDefault="005234A6" w:rsidP="00407163">
            <w:pPr>
              <w:jc w:val="center"/>
              <w:rPr>
                <w:b/>
                <w:szCs w:val="20"/>
              </w:rPr>
            </w:pPr>
            <w:proofErr w:type="spellStart"/>
            <w:r w:rsidRPr="00407163">
              <w:rPr>
                <w:rFonts w:hint="eastAsia"/>
                <w:b/>
                <w:szCs w:val="20"/>
              </w:rPr>
              <w:lastRenderedPageBreak/>
              <w:t>세인트스코트</w:t>
            </w:r>
            <w:proofErr w:type="spellEnd"/>
            <w:r w:rsidRPr="00407163">
              <w:rPr>
                <w:rFonts w:hint="eastAsia"/>
                <w:b/>
                <w:szCs w:val="20"/>
              </w:rPr>
              <w:t xml:space="preserve"> 홍보를 위한 활동 계획</w:t>
            </w:r>
          </w:p>
        </w:tc>
      </w:tr>
      <w:tr w:rsidR="004F3896" w:rsidRPr="00407163" w:rsidTr="005234A6">
        <w:trPr>
          <w:trHeight w:val="1885"/>
        </w:trPr>
        <w:tc>
          <w:tcPr>
            <w:tcW w:w="9464" w:type="dxa"/>
            <w:gridSpan w:val="13"/>
            <w:vAlign w:val="center"/>
          </w:tcPr>
          <w:p w:rsidR="004F3896" w:rsidRPr="00407163" w:rsidRDefault="004F3896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  <w:p w:rsidR="00E3611D" w:rsidRPr="00407163" w:rsidRDefault="00E3611D" w:rsidP="00407163">
            <w:pPr>
              <w:jc w:val="center"/>
              <w:rPr>
                <w:szCs w:val="20"/>
              </w:rPr>
            </w:pPr>
          </w:p>
          <w:p w:rsidR="00E3611D" w:rsidRPr="00407163" w:rsidRDefault="00E3611D" w:rsidP="00407163">
            <w:pPr>
              <w:jc w:val="center"/>
              <w:rPr>
                <w:szCs w:val="20"/>
              </w:rPr>
            </w:pPr>
          </w:p>
          <w:p w:rsidR="00E3611D" w:rsidRPr="00407163" w:rsidRDefault="00E3611D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43379B" w:rsidRPr="00407163" w:rsidRDefault="0043379B" w:rsidP="00407163">
            <w:pPr>
              <w:jc w:val="center"/>
              <w:rPr>
                <w:szCs w:val="20"/>
              </w:rPr>
            </w:pPr>
          </w:p>
          <w:p w:rsidR="0043379B" w:rsidRPr="00407163" w:rsidRDefault="0043379B" w:rsidP="00407163">
            <w:pPr>
              <w:jc w:val="center"/>
              <w:rPr>
                <w:szCs w:val="20"/>
              </w:rPr>
            </w:pPr>
          </w:p>
          <w:p w:rsidR="0043379B" w:rsidRPr="00407163" w:rsidRDefault="0043379B" w:rsidP="00407163">
            <w:pPr>
              <w:jc w:val="center"/>
              <w:rPr>
                <w:szCs w:val="20"/>
              </w:rPr>
            </w:pPr>
          </w:p>
          <w:p w:rsidR="0043379B" w:rsidRPr="00407163" w:rsidRDefault="0043379B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Default="001C5B84" w:rsidP="00407163">
            <w:pPr>
              <w:jc w:val="center"/>
              <w:rPr>
                <w:szCs w:val="20"/>
              </w:rPr>
            </w:pPr>
          </w:p>
          <w:p w:rsidR="007752C9" w:rsidRPr="00407163" w:rsidRDefault="007752C9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</w:tc>
      </w:tr>
      <w:tr w:rsidR="004F3896" w:rsidRPr="00407163" w:rsidTr="00407163">
        <w:trPr>
          <w:trHeight w:val="544"/>
        </w:trPr>
        <w:tc>
          <w:tcPr>
            <w:tcW w:w="9464" w:type="dxa"/>
            <w:gridSpan w:val="13"/>
            <w:shd w:val="clear" w:color="auto" w:fill="262626" w:themeFill="text1" w:themeFillTint="D9"/>
            <w:vAlign w:val="center"/>
          </w:tcPr>
          <w:p w:rsidR="004F3896" w:rsidRPr="00407163" w:rsidRDefault="00396987" w:rsidP="00407163">
            <w:pPr>
              <w:jc w:val="center"/>
              <w:rPr>
                <w:b/>
                <w:szCs w:val="20"/>
              </w:rPr>
            </w:pPr>
            <w:r w:rsidRPr="00407163">
              <w:rPr>
                <w:rFonts w:hint="eastAsia"/>
                <w:b/>
                <w:szCs w:val="20"/>
              </w:rPr>
              <w:t xml:space="preserve">본인 </w:t>
            </w:r>
            <w:r w:rsidR="005234A6" w:rsidRPr="00407163">
              <w:rPr>
                <w:rFonts w:hint="eastAsia"/>
                <w:b/>
                <w:szCs w:val="20"/>
              </w:rPr>
              <w:t>SNS(</w:t>
            </w:r>
            <w:proofErr w:type="spellStart"/>
            <w:r w:rsidR="005234A6" w:rsidRPr="00407163">
              <w:rPr>
                <w:rFonts w:hint="eastAsia"/>
                <w:b/>
                <w:szCs w:val="20"/>
              </w:rPr>
              <w:t>블로그</w:t>
            </w:r>
            <w:proofErr w:type="spellEnd"/>
            <w:r w:rsidR="005234A6" w:rsidRPr="00407163">
              <w:rPr>
                <w:rFonts w:hint="eastAsia"/>
                <w:b/>
                <w:szCs w:val="20"/>
              </w:rPr>
              <w:t xml:space="preserve">, </w:t>
            </w:r>
            <w:proofErr w:type="spellStart"/>
            <w:r w:rsidR="005234A6" w:rsidRPr="00407163">
              <w:rPr>
                <w:rFonts w:hint="eastAsia"/>
                <w:b/>
                <w:szCs w:val="20"/>
              </w:rPr>
              <w:t>페이스북</w:t>
            </w:r>
            <w:proofErr w:type="spellEnd"/>
            <w:r w:rsidR="005234A6" w:rsidRPr="00407163">
              <w:rPr>
                <w:rFonts w:hint="eastAsia"/>
                <w:b/>
                <w:szCs w:val="20"/>
              </w:rPr>
              <w:t xml:space="preserve">, </w:t>
            </w:r>
            <w:proofErr w:type="spellStart"/>
            <w:r w:rsidR="005234A6" w:rsidRPr="00407163">
              <w:rPr>
                <w:rFonts w:hint="eastAsia"/>
                <w:b/>
                <w:szCs w:val="20"/>
              </w:rPr>
              <w:t>인스타그램</w:t>
            </w:r>
            <w:proofErr w:type="spellEnd"/>
            <w:r w:rsidR="005234A6" w:rsidRPr="00407163">
              <w:rPr>
                <w:rFonts w:hint="eastAsia"/>
                <w:b/>
                <w:szCs w:val="20"/>
              </w:rPr>
              <w:t xml:space="preserve"> 등</w:t>
            </w:r>
            <w:r w:rsidRPr="00407163">
              <w:rPr>
                <w:rFonts w:hint="eastAsia"/>
                <w:b/>
                <w:szCs w:val="20"/>
              </w:rPr>
              <w:t>) 중 인기 게시물</w:t>
            </w:r>
          </w:p>
        </w:tc>
      </w:tr>
      <w:tr w:rsidR="004F3896" w:rsidRPr="00407163" w:rsidTr="005234A6">
        <w:trPr>
          <w:trHeight w:val="1577"/>
        </w:trPr>
        <w:tc>
          <w:tcPr>
            <w:tcW w:w="9464" w:type="dxa"/>
            <w:gridSpan w:val="13"/>
            <w:vAlign w:val="center"/>
          </w:tcPr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A8172C" w:rsidRPr="00407163" w:rsidRDefault="00A8172C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  <w:p w:rsidR="001C5B84" w:rsidRPr="00407163" w:rsidRDefault="001C5B84" w:rsidP="00407163">
            <w:pPr>
              <w:jc w:val="center"/>
              <w:rPr>
                <w:szCs w:val="20"/>
              </w:rPr>
            </w:pPr>
          </w:p>
        </w:tc>
      </w:tr>
      <w:tr w:rsidR="002D01BE" w:rsidRPr="00407163" w:rsidTr="00407163">
        <w:trPr>
          <w:trHeight w:val="544"/>
        </w:trPr>
        <w:tc>
          <w:tcPr>
            <w:tcW w:w="9464" w:type="dxa"/>
            <w:gridSpan w:val="13"/>
            <w:shd w:val="clear" w:color="auto" w:fill="262626" w:themeFill="text1" w:themeFillTint="D9"/>
            <w:vAlign w:val="center"/>
          </w:tcPr>
          <w:p w:rsidR="002D01BE" w:rsidRPr="00407163" w:rsidRDefault="002D01BE" w:rsidP="00407163">
            <w:pPr>
              <w:jc w:val="center"/>
              <w:rPr>
                <w:b/>
                <w:szCs w:val="20"/>
              </w:rPr>
            </w:pPr>
            <w:proofErr w:type="spellStart"/>
            <w:r w:rsidRPr="00407163">
              <w:rPr>
                <w:rFonts w:hint="eastAsia"/>
                <w:b/>
                <w:szCs w:val="20"/>
              </w:rPr>
              <w:lastRenderedPageBreak/>
              <w:t>세인트스코트</w:t>
            </w:r>
            <w:proofErr w:type="spellEnd"/>
            <w:r w:rsidR="008D2CD2" w:rsidRPr="00407163">
              <w:rPr>
                <w:rFonts w:hint="eastAsia"/>
                <w:b/>
                <w:szCs w:val="20"/>
              </w:rPr>
              <w:t xml:space="preserve"> </w:t>
            </w:r>
            <w:proofErr w:type="spellStart"/>
            <w:r w:rsidR="00690913" w:rsidRPr="00407163">
              <w:rPr>
                <w:rFonts w:hint="eastAsia"/>
                <w:b/>
                <w:szCs w:val="20"/>
              </w:rPr>
              <w:t>스코트리</w:t>
            </w:r>
            <w:proofErr w:type="spellEnd"/>
            <w:r w:rsidR="00690913" w:rsidRPr="00407163">
              <w:rPr>
                <w:rFonts w:hint="eastAsia"/>
                <w:b/>
                <w:szCs w:val="20"/>
              </w:rPr>
              <w:t xml:space="preserve"> </w:t>
            </w:r>
            <w:r w:rsidR="00AC1463">
              <w:rPr>
                <w:rFonts w:hint="eastAsia"/>
                <w:b/>
                <w:szCs w:val="20"/>
              </w:rPr>
              <w:t>5</w:t>
            </w:r>
            <w:r w:rsidR="00690913" w:rsidRPr="00407163">
              <w:rPr>
                <w:rFonts w:hint="eastAsia"/>
                <w:b/>
                <w:szCs w:val="20"/>
              </w:rPr>
              <w:t>기</w:t>
            </w:r>
            <w:r w:rsidRPr="00407163">
              <w:rPr>
                <w:rFonts w:hint="eastAsia"/>
                <w:b/>
                <w:szCs w:val="20"/>
              </w:rPr>
              <w:t xml:space="preserve"> 지원 필수 미션</w:t>
            </w:r>
          </w:p>
        </w:tc>
      </w:tr>
      <w:tr w:rsidR="002D01BE" w:rsidRPr="00407163" w:rsidTr="00713226">
        <w:trPr>
          <w:trHeight w:val="1577"/>
        </w:trPr>
        <w:tc>
          <w:tcPr>
            <w:tcW w:w="9464" w:type="dxa"/>
            <w:gridSpan w:val="13"/>
            <w:vAlign w:val="center"/>
          </w:tcPr>
          <w:p w:rsidR="002D01BE" w:rsidRPr="00407163" w:rsidRDefault="002D01BE" w:rsidP="0040716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  <w:p w:rsidR="00E10EC8" w:rsidRPr="00407163" w:rsidRDefault="002D01BE" w:rsidP="0040716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본인</w:t>
            </w:r>
            <w:r w:rsid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2611F0"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블로그</w:t>
            </w:r>
            <w:proofErr w:type="spellEnd"/>
            <w:r w:rsidR="002611F0"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및 SNS</w:t>
            </w:r>
            <w:r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에</w:t>
            </w:r>
            <w:r w:rsid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세인트스코트</w:t>
            </w:r>
            <w:proofErr w:type="spellEnd"/>
            <w:r w:rsidR="008D2CD2"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E10EC8"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스코트리</w:t>
            </w:r>
            <w:proofErr w:type="spellEnd"/>
            <w:r w:rsidR="00AC14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5</w:t>
            </w:r>
            <w:r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기 모집공고 </w:t>
            </w:r>
            <w:proofErr w:type="spellStart"/>
            <w:r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포스팅</w:t>
            </w:r>
            <w:proofErr w:type="spellEnd"/>
            <w:r w:rsidR="00E10EC8"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및</w:t>
            </w:r>
            <w:r w:rsid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E10EC8"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업로드</w:t>
            </w:r>
            <w:r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후,</w:t>
            </w:r>
          </w:p>
          <w:p w:rsidR="002D01BE" w:rsidRPr="00407163" w:rsidRDefault="002D01BE" w:rsidP="00407163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407163">
              <w:rPr>
                <w:rFonts w:cs="굴림" w:hint="eastAsia"/>
                <w:b/>
                <w:color w:val="000000"/>
                <w:kern w:val="0"/>
                <w:szCs w:val="20"/>
              </w:rPr>
              <w:t>URL주소를 남겨주세요</w:t>
            </w:r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.</w:t>
            </w:r>
          </w:p>
          <w:p w:rsidR="002D01BE" w:rsidRPr="00407163" w:rsidRDefault="002D01BE" w:rsidP="00407163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세인트스코트</w:t>
            </w:r>
            <w:proofErr w:type="spellEnd"/>
            <w:r w:rsidR="008D2CD2" w:rsidRPr="00407163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블로그</w:t>
            </w:r>
            <w:proofErr w:type="spellEnd"/>
            <w:r w:rsidR="00407163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참</w:t>
            </w:r>
            <w:r w:rsidR="00690913" w:rsidRPr="00407163">
              <w:rPr>
                <w:rFonts w:cs="굴림" w:hint="eastAsia"/>
                <w:color w:val="000000"/>
                <w:kern w:val="0"/>
                <w:szCs w:val="20"/>
              </w:rPr>
              <w:t>조</w:t>
            </w:r>
            <w:r w:rsidR="00407163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="00407163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r w:rsidR="00396987" w:rsidRPr="00407163">
              <w:rPr>
                <w:rFonts w:cs="굴림"/>
                <w:color w:val="000000"/>
                <w:kern w:val="0"/>
                <w:szCs w:val="20"/>
              </w:rPr>
              <w:t>http://blog.naver.com/stscott_bag</w:t>
            </w:r>
            <w:r w:rsidR="00396987" w:rsidRPr="00407163">
              <w:rPr>
                <w:rFonts w:cs="굴림" w:hint="eastAsia"/>
                <w:color w:val="000000"/>
                <w:kern w:val="0"/>
                <w:szCs w:val="20"/>
              </w:rPr>
              <w:t>)</w:t>
            </w:r>
          </w:p>
          <w:p w:rsidR="002D01BE" w:rsidRPr="00407163" w:rsidRDefault="002D01BE" w:rsidP="00407163">
            <w:pPr>
              <w:pStyle w:val="a8"/>
              <w:widowControl/>
              <w:wordWrap/>
              <w:autoSpaceDE/>
              <w:autoSpaceDN/>
              <w:ind w:leftChars="0" w:left="56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  <w:p w:rsidR="002D01BE" w:rsidRPr="00407163" w:rsidRDefault="002D01BE" w:rsidP="0040716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블로그</w:t>
            </w:r>
            <w:proofErr w:type="spellEnd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URL주소 :</w:t>
            </w:r>
            <w:proofErr w:type="gramEnd"/>
          </w:p>
          <w:p w:rsidR="002D01BE" w:rsidRPr="00407163" w:rsidRDefault="002D01BE" w:rsidP="0040716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페이스북</w:t>
            </w:r>
            <w:proofErr w:type="spellEnd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URL주소 :</w:t>
            </w:r>
            <w:proofErr w:type="gramEnd"/>
          </w:p>
          <w:p w:rsidR="002D01BE" w:rsidRPr="00407163" w:rsidRDefault="002D01BE" w:rsidP="0040716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인스타그램</w:t>
            </w:r>
            <w:proofErr w:type="spellEnd"/>
            <w:r w:rsidRPr="00407163">
              <w:rPr>
                <w:rFonts w:cs="굴림" w:hint="eastAsia"/>
                <w:color w:val="000000"/>
                <w:kern w:val="0"/>
                <w:szCs w:val="20"/>
              </w:rPr>
              <w:t>URL주소 :</w:t>
            </w:r>
            <w:proofErr w:type="gramEnd"/>
          </w:p>
          <w:p w:rsidR="002D01BE" w:rsidRPr="00407163" w:rsidRDefault="002D01BE" w:rsidP="00407163">
            <w:pPr>
              <w:jc w:val="center"/>
              <w:rPr>
                <w:szCs w:val="20"/>
              </w:rPr>
            </w:pPr>
          </w:p>
        </w:tc>
      </w:tr>
    </w:tbl>
    <w:p w:rsidR="00C67B74" w:rsidRPr="00407163" w:rsidRDefault="00C67B74" w:rsidP="00407163">
      <w:pPr>
        <w:jc w:val="center"/>
        <w:rPr>
          <w:szCs w:val="20"/>
        </w:rPr>
      </w:pPr>
    </w:p>
    <w:p w:rsidR="00E3611D" w:rsidRPr="00407163" w:rsidRDefault="00E3611D" w:rsidP="00407163">
      <w:pPr>
        <w:jc w:val="center"/>
        <w:rPr>
          <w:b/>
          <w:szCs w:val="20"/>
        </w:rPr>
      </w:pPr>
    </w:p>
    <w:p w:rsidR="00DA31FD" w:rsidRPr="00407163" w:rsidRDefault="00DA31FD" w:rsidP="00407163">
      <w:pPr>
        <w:jc w:val="center"/>
        <w:rPr>
          <w:b/>
          <w:szCs w:val="20"/>
        </w:rPr>
      </w:pPr>
    </w:p>
    <w:p w:rsidR="00DA31FD" w:rsidRPr="00407163" w:rsidRDefault="00E8203B" w:rsidP="00407163">
      <w:pPr>
        <w:widowControl/>
        <w:wordWrap/>
        <w:autoSpaceDE/>
        <w:autoSpaceDN/>
        <w:ind w:firstLineChars="100" w:firstLine="200"/>
        <w:jc w:val="center"/>
        <w:rPr>
          <w:rFonts w:cs="굴림"/>
          <w:b/>
          <w:color w:val="000000"/>
          <w:kern w:val="0"/>
          <w:szCs w:val="20"/>
        </w:rPr>
      </w:pPr>
      <w:r w:rsidRPr="00407163">
        <w:rPr>
          <w:rFonts w:cs="굴림" w:hint="eastAsia"/>
          <w:b/>
          <w:color w:val="000000"/>
          <w:kern w:val="0"/>
          <w:szCs w:val="20"/>
        </w:rPr>
        <w:t>201</w:t>
      </w:r>
      <w:r w:rsidR="00AC1463">
        <w:rPr>
          <w:rFonts w:cs="굴림" w:hint="eastAsia"/>
          <w:b/>
          <w:color w:val="000000"/>
          <w:kern w:val="0"/>
          <w:szCs w:val="20"/>
        </w:rPr>
        <w:t>7</w:t>
      </w:r>
      <w:r w:rsidRPr="00407163">
        <w:rPr>
          <w:rFonts w:cs="굴림" w:hint="eastAsia"/>
          <w:b/>
          <w:color w:val="000000"/>
          <w:kern w:val="0"/>
          <w:szCs w:val="20"/>
        </w:rPr>
        <w:t>년</w:t>
      </w:r>
      <w:r w:rsidR="00E10EC8" w:rsidRPr="00407163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AC1463">
        <w:rPr>
          <w:rFonts w:cs="굴림" w:hint="eastAsia"/>
          <w:b/>
          <w:color w:val="000000"/>
          <w:kern w:val="0"/>
          <w:szCs w:val="20"/>
        </w:rPr>
        <w:t>6</w:t>
      </w:r>
      <w:r w:rsidRPr="00407163">
        <w:rPr>
          <w:rFonts w:cs="굴림" w:hint="eastAsia"/>
          <w:b/>
          <w:color w:val="000000"/>
          <w:kern w:val="0"/>
          <w:szCs w:val="20"/>
        </w:rPr>
        <w:t>월</w:t>
      </w:r>
      <w:r w:rsidR="00AC1463">
        <w:rPr>
          <w:rFonts w:cs="굴림" w:hint="eastAsia"/>
          <w:b/>
          <w:color w:val="000000"/>
          <w:kern w:val="0"/>
          <w:szCs w:val="20"/>
        </w:rPr>
        <w:t xml:space="preserve"> 30</w:t>
      </w:r>
      <w:r w:rsidR="00DA31FD" w:rsidRPr="00407163">
        <w:rPr>
          <w:rFonts w:cs="굴림" w:hint="eastAsia"/>
          <w:b/>
          <w:color w:val="000000"/>
          <w:kern w:val="0"/>
          <w:szCs w:val="20"/>
        </w:rPr>
        <w:t>(</w:t>
      </w:r>
      <w:r w:rsidR="00AC1463">
        <w:rPr>
          <w:rFonts w:cs="굴림" w:hint="eastAsia"/>
          <w:b/>
          <w:color w:val="000000"/>
          <w:kern w:val="0"/>
          <w:szCs w:val="20"/>
        </w:rPr>
        <w:t>금</w:t>
      </w:r>
      <w:bookmarkStart w:id="0" w:name="_GoBack"/>
      <w:bookmarkEnd w:id="0"/>
      <w:r w:rsidR="00DA31FD" w:rsidRPr="00407163">
        <w:rPr>
          <w:rFonts w:cs="굴림" w:hint="eastAsia"/>
          <w:b/>
          <w:color w:val="000000"/>
          <w:kern w:val="0"/>
          <w:szCs w:val="20"/>
        </w:rPr>
        <w:t xml:space="preserve">)까지 형식에 맞추어 </w:t>
      </w:r>
      <w:proofErr w:type="spellStart"/>
      <w:r w:rsidR="00DA31FD" w:rsidRPr="00407163">
        <w:rPr>
          <w:rFonts w:cs="굴림" w:hint="eastAsia"/>
          <w:b/>
          <w:color w:val="000000"/>
          <w:kern w:val="0"/>
          <w:szCs w:val="20"/>
        </w:rPr>
        <w:t>이메일</w:t>
      </w:r>
      <w:proofErr w:type="spellEnd"/>
      <w:r w:rsidR="00396987" w:rsidRPr="00407163">
        <w:rPr>
          <w:rFonts w:cs="굴림" w:hint="eastAsia"/>
          <w:b/>
          <w:color w:val="000000"/>
          <w:kern w:val="0"/>
          <w:szCs w:val="20"/>
        </w:rPr>
        <w:t>(</w:t>
      </w:r>
      <w:r w:rsidR="00396987" w:rsidRPr="00407163">
        <w:rPr>
          <w:rFonts w:cs="굴림"/>
          <w:b/>
          <w:color w:val="000000"/>
          <w:kern w:val="0"/>
          <w:szCs w:val="20"/>
        </w:rPr>
        <w:t>stscott_bag</w:t>
      </w:r>
      <w:r w:rsidR="00DA31FD" w:rsidRPr="00407163">
        <w:rPr>
          <w:rFonts w:cs="굴림"/>
          <w:b/>
          <w:color w:val="000000"/>
          <w:kern w:val="0"/>
          <w:szCs w:val="20"/>
        </w:rPr>
        <w:t>@</w:t>
      </w:r>
      <w:r w:rsidR="00DA31FD" w:rsidRPr="00407163">
        <w:rPr>
          <w:rFonts w:cs="굴림" w:hint="eastAsia"/>
          <w:b/>
          <w:color w:val="000000"/>
          <w:kern w:val="0"/>
          <w:szCs w:val="20"/>
        </w:rPr>
        <w:t>naver.com)으로 제출</w:t>
      </w:r>
    </w:p>
    <w:p w:rsidR="00DA31FD" w:rsidRPr="00407163" w:rsidRDefault="00DA31FD" w:rsidP="00407163">
      <w:pPr>
        <w:widowControl/>
        <w:wordWrap/>
        <w:autoSpaceDE/>
        <w:autoSpaceDN/>
        <w:jc w:val="center"/>
        <w:rPr>
          <w:rFonts w:cs="굴림"/>
          <w:color w:val="000000"/>
          <w:kern w:val="0"/>
          <w:szCs w:val="20"/>
        </w:rPr>
      </w:pPr>
    </w:p>
    <w:p w:rsidR="00DA31FD" w:rsidRPr="00407163" w:rsidRDefault="00DA31FD" w:rsidP="00407163">
      <w:pPr>
        <w:widowControl/>
        <w:wordWrap/>
        <w:autoSpaceDE/>
        <w:autoSpaceDN/>
        <w:ind w:firstLineChars="100" w:firstLine="200"/>
        <w:jc w:val="center"/>
        <w:rPr>
          <w:rFonts w:cs="굴림"/>
          <w:color w:val="000000"/>
          <w:kern w:val="0"/>
          <w:szCs w:val="20"/>
        </w:rPr>
      </w:pPr>
      <w:r w:rsidRPr="00407163">
        <w:rPr>
          <w:rFonts w:cs="굴림" w:hint="eastAsia"/>
          <w:b/>
          <w:color w:val="000000"/>
          <w:kern w:val="0"/>
          <w:szCs w:val="20"/>
        </w:rPr>
        <w:t>제목</w:t>
      </w:r>
      <w:r w:rsidR="00407163" w:rsidRPr="00407163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2D01BE" w:rsidRPr="00407163">
        <w:rPr>
          <w:rFonts w:cs="굴림" w:hint="eastAsia"/>
          <w:b/>
          <w:color w:val="000000"/>
          <w:kern w:val="0"/>
          <w:szCs w:val="20"/>
        </w:rPr>
        <w:t xml:space="preserve">및 </w:t>
      </w:r>
      <w:proofErr w:type="gramStart"/>
      <w:r w:rsidR="002D01BE" w:rsidRPr="00407163">
        <w:rPr>
          <w:rFonts w:cs="굴림" w:hint="eastAsia"/>
          <w:b/>
          <w:color w:val="000000"/>
          <w:kern w:val="0"/>
          <w:szCs w:val="20"/>
        </w:rPr>
        <w:t>파일명</w:t>
      </w:r>
      <w:r w:rsidR="00407163">
        <w:rPr>
          <w:rFonts w:cs="굴림" w:hint="eastAsia"/>
          <w:color w:val="000000"/>
          <w:kern w:val="0"/>
          <w:szCs w:val="20"/>
        </w:rPr>
        <w:t xml:space="preserve"> </w:t>
      </w:r>
      <w:r w:rsidR="002D01BE" w:rsidRPr="00407163">
        <w:rPr>
          <w:rFonts w:cs="굴림" w:hint="eastAsia"/>
          <w:color w:val="000000"/>
          <w:kern w:val="0"/>
          <w:szCs w:val="20"/>
        </w:rPr>
        <w:t>:</w:t>
      </w:r>
      <w:proofErr w:type="gramEnd"/>
      <w:r w:rsidR="00407163">
        <w:rPr>
          <w:rFonts w:cs="굴림" w:hint="eastAsia"/>
          <w:color w:val="000000"/>
          <w:kern w:val="0"/>
          <w:szCs w:val="20"/>
        </w:rPr>
        <w:t xml:space="preserve"> </w:t>
      </w:r>
      <w:proofErr w:type="spellStart"/>
      <w:r w:rsidR="002D01BE" w:rsidRPr="00407163">
        <w:rPr>
          <w:rFonts w:cs="굴림" w:hint="eastAsia"/>
          <w:color w:val="000000"/>
          <w:kern w:val="0"/>
          <w:szCs w:val="20"/>
        </w:rPr>
        <w:t>세인트스코트</w:t>
      </w:r>
      <w:proofErr w:type="spellEnd"/>
      <w:r w:rsidR="008D2CD2" w:rsidRPr="00407163">
        <w:rPr>
          <w:rFonts w:cs="굴림" w:hint="eastAsia"/>
          <w:color w:val="000000"/>
          <w:kern w:val="0"/>
          <w:szCs w:val="20"/>
        </w:rPr>
        <w:t xml:space="preserve"> </w:t>
      </w:r>
      <w:proofErr w:type="spellStart"/>
      <w:r w:rsidR="00AC1463">
        <w:rPr>
          <w:rFonts w:cs="굴림" w:hint="eastAsia"/>
          <w:color w:val="000000"/>
          <w:kern w:val="0"/>
          <w:szCs w:val="20"/>
        </w:rPr>
        <w:t>스코트리</w:t>
      </w:r>
      <w:proofErr w:type="spellEnd"/>
      <w:r w:rsidR="00AC1463">
        <w:rPr>
          <w:rFonts w:cs="굴림" w:hint="eastAsia"/>
          <w:color w:val="000000"/>
          <w:kern w:val="0"/>
          <w:szCs w:val="20"/>
        </w:rPr>
        <w:t xml:space="preserve"> 5</w:t>
      </w:r>
      <w:r w:rsidR="00E8203B" w:rsidRPr="00407163">
        <w:rPr>
          <w:rFonts w:cs="굴림" w:hint="eastAsia"/>
          <w:color w:val="000000"/>
          <w:kern w:val="0"/>
          <w:szCs w:val="20"/>
        </w:rPr>
        <w:t>기 지원</w:t>
      </w:r>
      <w:r w:rsidRPr="00407163">
        <w:rPr>
          <w:rFonts w:cs="굴림" w:hint="eastAsia"/>
          <w:color w:val="000000"/>
          <w:kern w:val="0"/>
          <w:szCs w:val="20"/>
        </w:rPr>
        <w:t>_이름</w:t>
      </w:r>
    </w:p>
    <w:p w:rsidR="00DA31FD" w:rsidRPr="00407163" w:rsidRDefault="00DA31FD" w:rsidP="00407163">
      <w:pPr>
        <w:widowControl/>
        <w:wordWrap/>
        <w:autoSpaceDE/>
        <w:autoSpaceDN/>
        <w:jc w:val="center"/>
        <w:rPr>
          <w:rFonts w:cs="굴림"/>
          <w:color w:val="000000"/>
          <w:kern w:val="0"/>
          <w:szCs w:val="20"/>
        </w:rPr>
      </w:pPr>
    </w:p>
    <w:p w:rsidR="00E3611D" w:rsidRPr="00407163" w:rsidRDefault="00E3611D" w:rsidP="00407163">
      <w:pPr>
        <w:jc w:val="center"/>
        <w:rPr>
          <w:b/>
          <w:szCs w:val="20"/>
        </w:rPr>
      </w:pPr>
    </w:p>
    <w:p w:rsidR="000D2907" w:rsidRPr="00407163" w:rsidRDefault="0062315A" w:rsidP="00407163">
      <w:pPr>
        <w:jc w:val="center"/>
        <w:rPr>
          <w:b/>
          <w:szCs w:val="20"/>
        </w:rPr>
      </w:pPr>
      <w:r w:rsidRPr="00407163">
        <w:rPr>
          <w:rFonts w:hint="eastAsia"/>
          <w:b/>
          <w:szCs w:val="20"/>
        </w:rPr>
        <w:t>개인</w:t>
      </w:r>
      <w:r w:rsidR="000D2907" w:rsidRPr="00407163">
        <w:rPr>
          <w:rFonts w:hint="eastAsia"/>
          <w:b/>
          <w:szCs w:val="20"/>
        </w:rPr>
        <w:t xml:space="preserve">정보 수집 </w:t>
      </w:r>
      <w:r w:rsidR="00E17161" w:rsidRPr="00407163">
        <w:rPr>
          <w:rFonts w:hint="eastAsia"/>
          <w:b/>
          <w:szCs w:val="20"/>
        </w:rPr>
        <w:t xml:space="preserve">및 이용 </w:t>
      </w:r>
      <w:r w:rsidR="000D2907" w:rsidRPr="00407163">
        <w:rPr>
          <w:rFonts w:hint="eastAsia"/>
          <w:b/>
          <w:szCs w:val="20"/>
        </w:rPr>
        <w:t>동의</w:t>
      </w:r>
      <w:r w:rsidRPr="00407163">
        <w:rPr>
          <w:rFonts w:hint="eastAsia"/>
          <w:b/>
          <w:szCs w:val="20"/>
        </w:rPr>
        <w:t>에 대한 안내</w:t>
      </w:r>
    </w:p>
    <w:p w:rsidR="000D2907" w:rsidRPr="00407163" w:rsidRDefault="000D2907" w:rsidP="00407163">
      <w:pPr>
        <w:jc w:val="center"/>
        <w:rPr>
          <w:szCs w:val="20"/>
        </w:rPr>
      </w:pPr>
    </w:p>
    <w:p w:rsidR="000D2907" w:rsidRPr="00407163" w:rsidRDefault="0062315A" w:rsidP="00407163">
      <w:pPr>
        <w:jc w:val="center"/>
        <w:rPr>
          <w:szCs w:val="20"/>
        </w:rPr>
      </w:pPr>
      <w:r w:rsidRPr="00407163">
        <w:rPr>
          <w:rFonts w:hint="eastAsia"/>
          <w:szCs w:val="20"/>
        </w:rPr>
        <w:t xml:space="preserve">수집된 </w:t>
      </w:r>
      <w:r w:rsidR="00C961AD" w:rsidRPr="00407163">
        <w:rPr>
          <w:rFonts w:hint="eastAsia"/>
          <w:szCs w:val="20"/>
        </w:rPr>
        <w:t xml:space="preserve">정보는 </w:t>
      </w:r>
      <w:proofErr w:type="spellStart"/>
      <w:r w:rsidR="002D01BE" w:rsidRPr="00407163">
        <w:rPr>
          <w:rFonts w:hint="eastAsia"/>
          <w:szCs w:val="20"/>
        </w:rPr>
        <w:t>세인트스코트</w:t>
      </w:r>
      <w:proofErr w:type="spellEnd"/>
      <w:r w:rsidR="008D2CD2" w:rsidRPr="00407163">
        <w:rPr>
          <w:rFonts w:hint="eastAsia"/>
          <w:szCs w:val="20"/>
        </w:rPr>
        <w:t xml:space="preserve"> </w:t>
      </w:r>
      <w:proofErr w:type="spellStart"/>
      <w:r w:rsidR="00C961AD" w:rsidRPr="00407163">
        <w:rPr>
          <w:rFonts w:hint="eastAsia"/>
          <w:szCs w:val="20"/>
        </w:rPr>
        <w:t>서포터즈</w:t>
      </w:r>
      <w:proofErr w:type="spellEnd"/>
      <w:r w:rsidR="00C961AD" w:rsidRPr="00407163">
        <w:rPr>
          <w:rFonts w:hint="eastAsia"/>
          <w:szCs w:val="20"/>
        </w:rPr>
        <w:t xml:space="preserve"> 모집 용도로만 사용되며</w:t>
      </w:r>
      <w:r w:rsidRPr="00407163">
        <w:rPr>
          <w:rFonts w:hint="eastAsia"/>
          <w:szCs w:val="20"/>
        </w:rPr>
        <w:t>,</w:t>
      </w:r>
    </w:p>
    <w:p w:rsidR="0062315A" w:rsidRPr="00407163" w:rsidRDefault="0062315A" w:rsidP="00407163">
      <w:pPr>
        <w:jc w:val="center"/>
        <w:rPr>
          <w:szCs w:val="20"/>
        </w:rPr>
      </w:pPr>
      <w:proofErr w:type="spellStart"/>
      <w:r w:rsidRPr="00407163">
        <w:rPr>
          <w:rFonts w:hint="eastAsia"/>
          <w:szCs w:val="20"/>
        </w:rPr>
        <w:t>서포터즈</w:t>
      </w:r>
      <w:proofErr w:type="spellEnd"/>
      <w:r w:rsidRPr="00407163">
        <w:rPr>
          <w:rFonts w:hint="eastAsia"/>
          <w:szCs w:val="20"/>
        </w:rPr>
        <w:t xml:space="preserve"> 모집이 완료되는 즉시 파기합니다.</w:t>
      </w:r>
    </w:p>
    <w:p w:rsidR="00E17161" w:rsidRPr="00407163" w:rsidRDefault="00E17161" w:rsidP="00407163">
      <w:pPr>
        <w:jc w:val="center"/>
        <w:rPr>
          <w:szCs w:val="20"/>
        </w:rPr>
      </w:pPr>
    </w:p>
    <w:p w:rsidR="00BD2AE2" w:rsidRPr="00407163" w:rsidRDefault="00BD2AE2" w:rsidP="00407163">
      <w:pPr>
        <w:jc w:val="center"/>
        <w:rPr>
          <w:szCs w:val="20"/>
        </w:rPr>
      </w:pPr>
      <w:proofErr w:type="gramStart"/>
      <w:r w:rsidRPr="00407163">
        <w:rPr>
          <w:rFonts w:hint="eastAsia"/>
          <w:szCs w:val="20"/>
        </w:rPr>
        <w:t>지원자</w:t>
      </w:r>
      <w:r w:rsidR="00407163">
        <w:rPr>
          <w:rFonts w:hint="eastAsia"/>
          <w:szCs w:val="20"/>
        </w:rPr>
        <w:t xml:space="preserve"> </w:t>
      </w:r>
      <w:r w:rsidRPr="00407163">
        <w:rPr>
          <w:rFonts w:hint="eastAsia"/>
          <w:szCs w:val="20"/>
        </w:rPr>
        <w:t>:</w:t>
      </w:r>
      <w:proofErr w:type="gramEnd"/>
      <w:r w:rsidRPr="00407163">
        <w:rPr>
          <w:rFonts w:hint="eastAsia"/>
          <w:szCs w:val="20"/>
        </w:rPr>
        <w:t xml:space="preserve"> ______________</w:t>
      </w:r>
      <w:r w:rsidR="00407163">
        <w:rPr>
          <w:rFonts w:hint="eastAsia"/>
          <w:szCs w:val="20"/>
        </w:rPr>
        <w:t xml:space="preserve"> </w:t>
      </w:r>
      <w:r w:rsidR="00F96322" w:rsidRPr="00407163">
        <w:rPr>
          <w:rFonts w:hint="eastAsia"/>
          <w:szCs w:val="20"/>
        </w:rPr>
        <w:t>(서명)</w:t>
      </w:r>
    </w:p>
    <w:sectPr w:rsidR="00BD2AE2" w:rsidRPr="00407163" w:rsidSect="00EC24E4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897" w:rsidRDefault="00505897" w:rsidP="004F3896">
      <w:r>
        <w:separator/>
      </w:r>
    </w:p>
  </w:endnote>
  <w:endnote w:type="continuationSeparator" w:id="0">
    <w:p w:rsidR="00505897" w:rsidRDefault="00505897" w:rsidP="004F3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897" w:rsidRDefault="00505897" w:rsidP="004F3896">
      <w:r>
        <w:separator/>
      </w:r>
    </w:p>
  </w:footnote>
  <w:footnote w:type="continuationSeparator" w:id="0">
    <w:p w:rsidR="00505897" w:rsidRDefault="00505897" w:rsidP="004F3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0C43"/>
    <w:multiLevelType w:val="hybridMultilevel"/>
    <w:tmpl w:val="552E25A2"/>
    <w:lvl w:ilvl="0" w:tplc="A24CD54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5" w:hanging="400"/>
      </w:pPr>
    </w:lvl>
    <w:lvl w:ilvl="2" w:tplc="0409001B" w:tentative="1">
      <w:start w:val="1"/>
      <w:numFmt w:val="lowerRoman"/>
      <w:lvlText w:val="%3."/>
      <w:lvlJc w:val="right"/>
      <w:pPr>
        <w:ind w:left="1365" w:hanging="400"/>
      </w:pPr>
    </w:lvl>
    <w:lvl w:ilvl="3" w:tplc="0409000F" w:tentative="1">
      <w:start w:val="1"/>
      <w:numFmt w:val="decimal"/>
      <w:lvlText w:val="%4."/>
      <w:lvlJc w:val="left"/>
      <w:pPr>
        <w:ind w:left="1765" w:hanging="400"/>
      </w:pPr>
    </w:lvl>
    <w:lvl w:ilvl="4" w:tplc="04090019" w:tentative="1">
      <w:start w:val="1"/>
      <w:numFmt w:val="upperLetter"/>
      <w:lvlText w:val="%5."/>
      <w:lvlJc w:val="left"/>
      <w:pPr>
        <w:ind w:left="2165" w:hanging="400"/>
      </w:pPr>
    </w:lvl>
    <w:lvl w:ilvl="5" w:tplc="0409001B" w:tentative="1">
      <w:start w:val="1"/>
      <w:numFmt w:val="lowerRoman"/>
      <w:lvlText w:val="%6."/>
      <w:lvlJc w:val="right"/>
      <w:pPr>
        <w:ind w:left="2565" w:hanging="400"/>
      </w:pPr>
    </w:lvl>
    <w:lvl w:ilvl="6" w:tplc="0409000F" w:tentative="1">
      <w:start w:val="1"/>
      <w:numFmt w:val="decimal"/>
      <w:lvlText w:val="%7."/>
      <w:lvlJc w:val="left"/>
      <w:pPr>
        <w:ind w:left="2965" w:hanging="400"/>
      </w:pPr>
    </w:lvl>
    <w:lvl w:ilvl="7" w:tplc="04090019" w:tentative="1">
      <w:start w:val="1"/>
      <w:numFmt w:val="upperLetter"/>
      <w:lvlText w:val="%8."/>
      <w:lvlJc w:val="left"/>
      <w:pPr>
        <w:ind w:left="3365" w:hanging="400"/>
      </w:pPr>
    </w:lvl>
    <w:lvl w:ilvl="8" w:tplc="0409001B" w:tentative="1">
      <w:start w:val="1"/>
      <w:numFmt w:val="lowerRoman"/>
      <w:lvlText w:val="%9."/>
      <w:lvlJc w:val="right"/>
      <w:pPr>
        <w:ind w:left="3765" w:hanging="400"/>
      </w:pPr>
    </w:lvl>
  </w:abstractNum>
  <w:abstractNum w:abstractNumId="1">
    <w:nsid w:val="20C8427F"/>
    <w:multiLevelType w:val="hybridMultilevel"/>
    <w:tmpl w:val="69262F4C"/>
    <w:lvl w:ilvl="0" w:tplc="5F582FAC">
      <w:start w:val="1"/>
      <w:numFmt w:val="decimalEnclosedCircle"/>
      <w:lvlText w:val="%1"/>
      <w:lvlJc w:val="left"/>
      <w:pPr>
        <w:ind w:left="450" w:hanging="360"/>
      </w:pPr>
      <w:rPr>
        <w:rFonts w:hint="default"/>
        <w:sz w:val="16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">
    <w:nsid w:val="303821FF"/>
    <w:multiLevelType w:val="hybridMultilevel"/>
    <w:tmpl w:val="EB3278AE"/>
    <w:lvl w:ilvl="0" w:tplc="ADC4C494">
      <w:numFmt w:val="bullet"/>
      <w:lvlText w:val="□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7283471"/>
    <w:multiLevelType w:val="hybridMultilevel"/>
    <w:tmpl w:val="618A664A"/>
    <w:lvl w:ilvl="0" w:tplc="37F89BE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F294546"/>
    <w:multiLevelType w:val="hybridMultilevel"/>
    <w:tmpl w:val="552606D0"/>
    <w:lvl w:ilvl="0" w:tplc="80F49DA6">
      <w:start w:val="1"/>
      <w:numFmt w:val="decimal"/>
      <w:lvlText w:val="%1."/>
      <w:lvlJc w:val="left"/>
      <w:pPr>
        <w:ind w:left="5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5">
    <w:nsid w:val="61A67965"/>
    <w:multiLevelType w:val="hybridMultilevel"/>
    <w:tmpl w:val="C4C8D780"/>
    <w:lvl w:ilvl="0" w:tplc="921CB14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1895278"/>
    <w:multiLevelType w:val="hybridMultilevel"/>
    <w:tmpl w:val="6F62781E"/>
    <w:lvl w:ilvl="0" w:tplc="4FC46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5AD408B"/>
    <w:multiLevelType w:val="hybridMultilevel"/>
    <w:tmpl w:val="5D18C876"/>
    <w:lvl w:ilvl="0" w:tplc="3206758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position-horizontal:center;mso-position-horizontal-relative:margin;mso-position-vertical:top;mso-position-vertical-relative:margin" fill="f" fillcolor="white" stroke="f">
      <v:fill color="white" on="f"/>
      <v:stroke on="f"/>
      <o:colormru v:ext="edit" colors="#fcf,#fcc,#fc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23"/>
    <w:rsid w:val="000013D2"/>
    <w:rsid w:val="00002BAB"/>
    <w:rsid w:val="00014DFF"/>
    <w:rsid w:val="000271A3"/>
    <w:rsid w:val="00036AAF"/>
    <w:rsid w:val="00056441"/>
    <w:rsid w:val="0005782C"/>
    <w:rsid w:val="00091A49"/>
    <w:rsid w:val="000A065F"/>
    <w:rsid w:val="000D2907"/>
    <w:rsid w:val="000D483C"/>
    <w:rsid w:val="000E4140"/>
    <w:rsid w:val="000E7488"/>
    <w:rsid w:val="000F1A39"/>
    <w:rsid w:val="000F6704"/>
    <w:rsid w:val="001077DB"/>
    <w:rsid w:val="001A4B56"/>
    <w:rsid w:val="001C5B84"/>
    <w:rsid w:val="001D0221"/>
    <w:rsid w:val="001D2695"/>
    <w:rsid w:val="001D5CE6"/>
    <w:rsid w:val="001E676D"/>
    <w:rsid w:val="00222B22"/>
    <w:rsid w:val="00245440"/>
    <w:rsid w:val="00254147"/>
    <w:rsid w:val="0025780A"/>
    <w:rsid w:val="002611F0"/>
    <w:rsid w:val="00270B25"/>
    <w:rsid w:val="002A1A6A"/>
    <w:rsid w:val="002A6C21"/>
    <w:rsid w:val="002A76E9"/>
    <w:rsid w:val="002D01BE"/>
    <w:rsid w:val="00321E47"/>
    <w:rsid w:val="003321C5"/>
    <w:rsid w:val="00366556"/>
    <w:rsid w:val="003700DF"/>
    <w:rsid w:val="00370E6A"/>
    <w:rsid w:val="00373E19"/>
    <w:rsid w:val="00385D9C"/>
    <w:rsid w:val="00387F00"/>
    <w:rsid w:val="00396987"/>
    <w:rsid w:val="003A5DBC"/>
    <w:rsid w:val="003D0EC7"/>
    <w:rsid w:val="003F4106"/>
    <w:rsid w:val="004059E4"/>
    <w:rsid w:val="0040654E"/>
    <w:rsid w:val="00407163"/>
    <w:rsid w:val="00424C8E"/>
    <w:rsid w:val="0043379B"/>
    <w:rsid w:val="00437013"/>
    <w:rsid w:val="0044241E"/>
    <w:rsid w:val="00445641"/>
    <w:rsid w:val="00447F42"/>
    <w:rsid w:val="0045300A"/>
    <w:rsid w:val="004B15B5"/>
    <w:rsid w:val="004C4C1B"/>
    <w:rsid w:val="004C7159"/>
    <w:rsid w:val="004E059E"/>
    <w:rsid w:val="004E735B"/>
    <w:rsid w:val="004F3896"/>
    <w:rsid w:val="00505897"/>
    <w:rsid w:val="00515D97"/>
    <w:rsid w:val="00522467"/>
    <w:rsid w:val="005234A6"/>
    <w:rsid w:val="00537EEB"/>
    <w:rsid w:val="005420F6"/>
    <w:rsid w:val="00561C84"/>
    <w:rsid w:val="005720CB"/>
    <w:rsid w:val="00582570"/>
    <w:rsid w:val="005B22B8"/>
    <w:rsid w:val="005B2E68"/>
    <w:rsid w:val="005B5D17"/>
    <w:rsid w:val="005C3346"/>
    <w:rsid w:val="005D27B9"/>
    <w:rsid w:val="005E6E55"/>
    <w:rsid w:val="005F31EB"/>
    <w:rsid w:val="00603941"/>
    <w:rsid w:val="0062315A"/>
    <w:rsid w:val="00624AED"/>
    <w:rsid w:val="00644D7D"/>
    <w:rsid w:val="00690913"/>
    <w:rsid w:val="00696BF6"/>
    <w:rsid w:val="006A019A"/>
    <w:rsid w:val="006A28FC"/>
    <w:rsid w:val="00701E14"/>
    <w:rsid w:val="00705AE1"/>
    <w:rsid w:val="00707D9A"/>
    <w:rsid w:val="007113B3"/>
    <w:rsid w:val="00715632"/>
    <w:rsid w:val="0072419D"/>
    <w:rsid w:val="00771048"/>
    <w:rsid w:val="0077420D"/>
    <w:rsid w:val="007752C9"/>
    <w:rsid w:val="00780210"/>
    <w:rsid w:val="0079037A"/>
    <w:rsid w:val="007A0F43"/>
    <w:rsid w:val="007C3546"/>
    <w:rsid w:val="007F1A3B"/>
    <w:rsid w:val="007F276D"/>
    <w:rsid w:val="00805536"/>
    <w:rsid w:val="00805634"/>
    <w:rsid w:val="00831031"/>
    <w:rsid w:val="00831769"/>
    <w:rsid w:val="00856B91"/>
    <w:rsid w:val="008762B0"/>
    <w:rsid w:val="008C2671"/>
    <w:rsid w:val="008D2CD2"/>
    <w:rsid w:val="008E3EAD"/>
    <w:rsid w:val="008F715C"/>
    <w:rsid w:val="0090417B"/>
    <w:rsid w:val="009051CC"/>
    <w:rsid w:val="00906ABA"/>
    <w:rsid w:val="00914658"/>
    <w:rsid w:val="00934966"/>
    <w:rsid w:val="009546B8"/>
    <w:rsid w:val="00963FC2"/>
    <w:rsid w:val="009942EC"/>
    <w:rsid w:val="009A310A"/>
    <w:rsid w:val="009D74C0"/>
    <w:rsid w:val="009E0BAD"/>
    <w:rsid w:val="00A25FF9"/>
    <w:rsid w:val="00A331CB"/>
    <w:rsid w:val="00A46C67"/>
    <w:rsid w:val="00A76035"/>
    <w:rsid w:val="00A8172C"/>
    <w:rsid w:val="00A83A5B"/>
    <w:rsid w:val="00AA2065"/>
    <w:rsid w:val="00AB1025"/>
    <w:rsid w:val="00AB2992"/>
    <w:rsid w:val="00AC1463"/>
    <w:rsid w:val="00AC4593"/>
    <w:rsid w:val="00AC7544"/>
    <w:rsid w:val="00AD18AD"/>
    <w:rsid w:val="00B23E90"/>
    <w:rsid w:val="00B31429"/>
    <w:rsid w:val="00B344DC"/>
    <w:rsid w:val="00B8041B"/>
    <w:rsid w:val="00B835D1"/>
    <w:rsid w:val="00B91058"/>
    <w:rsid w:val="00BC6395"/>
    <w:rsid w:val="00BD2AE2"/>
    <w:rsid w:val="00BD4EF3"/>
    <w:rsid w:val="00C21AAA"/>
    <w:rsid w:val="00C54D15"/>
    <w:rsid w:val="00C627BC"/>
    <w:rsid w:val="00C64230"/>
    <w:rsid w:val="00C67B74"/>
    <w:rsid w:val="00C71BB0"/>
    <w:rsid w:val="00C80CDD"/>
    <w:rsid w:val="00C84562"/>
    <w:rsid w:val="00C90DCF"/>
    <w:rsid w:val="00C93EFA"/>
    <w:rsid w:val="00C961AD"/>
    <w:rsid w:val="00CA3DD6"/>
    <w:rsid w:val="00CA63A9"/>
    <w:rsid w:val="00CB1823"/>
    <w:rsid w:val="00CB7F49"/>
    <w:rsid w:val="00CD37F1"/>
    <w:rsid w:val="00CE034B"/>
    <w:rsid w:val="00D10B56"/>
    <w:rsid w:val="00D2479F"/>
    <w:rsid w:val="00D7201E"/>
    <w:rsid w:val="00D753BF"/>
    <w:rsid w:val="00D8516D"/>
    <w:rsid w:val="00D932C8"/>
    <w:rsid w:val="00DA10DF"/>
    <w:rsid w:val="00DA2CA0"/>
    <w:rsid w:val="00DA31FD"/>
    <w:rsid w:val="00DC48F6"/>
    <w:rsid w:val="00DC79B5"/>
    <w:rsid w:val="00DD543A"/>
    <w:rsid w:val="00DE6BB4"/>
    <w:rsid w:val="00DF7D95"/>
    <w:rsid w:val="00E02574"/>
    <w:rsid w:val="00E10EC8"/>
    <w:rsid w:val="00E1211A"/>
    <w:rsid w:val="00E15E18"/>
    <w:rsid w:val="00E17161"/>
    <w:rsid w:val="00E3611D"/>
    <w:rsid w:val="00E420C2"/>
    <w:rsid w:val="00E61072"/>
    <w:rsid w:val="00E74D95"/>
    <w:rsid w:val="00E8203B"/>
    <w:rsid w:val="00E90B4C"/>
    <w:rsid w:val="00EA7765"/>
    <w:rsid w:val="00EC24E4"/>
    <w:rsid w:val="00EC2E60"/>
    <w:rsid w:val="00EC7D64"/>
    <w:rsid w:val="00ED6874"/>
    <w:rsid w:val="00F10F71"/>
    <w:rsid w:val="00F1618D"/>
    <w:rsid w:val="00F216B0"/>
    <w:rsid w:val="00F36591"/>
    <w:rsid w:val="00F463A0"/>
    <w:rsid w:val="00F60BDC"/>
    <w:rsid w:val="00F62265"/>
    <w:rsid w:val="00F727F2"/>
    <w:rsid w:val="00F731BB"/>
    <w:rsid w:val="00F96322"/>
    <w:rsid w:val="00F97D02"/>
    <w:rsid w:val="00FC53D0"/>
    <w:rsid w:val="00FD5751"/>
    <w:rsid w:val="00FE78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:center;mso-position-horizontal-relative:margin;mso-position-vertical:top;mso-position-vertical-relative:margin" fill="f" fillcolor="white" stroke="f">
      <v:fill color="white" on="f"/>
      <v:stroke on="f"/>
      <o:colormru v:ext="edit" colors="#fcf,#fcc,#fc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216B0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216B0"/>
    <w:rPr>
      <w:rFonts w:ascii="맑은 고딕" w:eastAsia="맑은 고딕" w:hAnsi="맑은 고딕" w:cs="Times New Roman"/>
      <w:sz w:val="28"/>
      <w:szCs w:val="28"/>
    </w:rPr>
  </w:style>
  <w:style w:type="paragraph" w:styleId="a3">
    <w:name w:val="No Spacing"/>
    <w:uiPriority w:val="1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styleId="a4">
    <w:name w:val="Hyperlink"/>
    <w:basedOn w:val="a0"/>
    <w:uiPriority w:val="99"/>
    <w:unhideWhenUsed/>
    <w:rsid w:val="004F3896"/>
    <w:rPr>
      <w:color w:val="0000FF"/>
      <w:u w:val="single"/>
    </w:rPr>
  </w:style>
  <w:style w:type="table" w:styleId="a5">
    <w:name w:val="Table Grid"/>
    <w:basedOn w:val="a1"/>
    <w:uiPriority w:val="59"/>
    <w:rsid w:val="004F38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semiHidden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4F3896"/>
  </w:style>
  <w:style w:type="paragraph" w:styleId="a7">
    <w:name w:val="footer"/>
    <w:basedOn w:val="a"/>
    <w:link w:val="Char0"/>
    <w:uiPriority w:val="99"/>
    <w:semiHidden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4F3896"/>
  </w:style>
  <w:style w:type="paragraph" w:styleId="a8">
    <w:name w:val="List Paragraph"/>
    <w:basedOn w:val="a"/>
    <w:uiPriority w:val="34"/>
    <w:qFormat/>
    <w:rsid w:val="00254147"/>
    <w:pPr>
      <w:ind w:leftChars="400" w:left="800"/>
    </w:pPr>
  </w:style>
  <w:style w:type="paragraph" w:styleId="a9">
    <w:name w:val="Balloon Text"/>
    <w:basedOn w:val="a"/>
    <w:link w:val="Char1"/>
    <w:uiPriority w:val="99"/>
    <w:semiHidden/>
    <w:unhideWhenUsed/>
    <w:rsid w:val="00561C84"/>
    <w:rPr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561C84"/>
    <w:rPr>
      <w:rFonts w:ascii="맑은 고딕" w:eastAsia="맑은 고딕" w:hAnsi="맑은 고딕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216B0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216B0"/>
    <w:rPr>
      <w:rFonts w:ascii="맑은 고딕" w:eastAsia="맑은 고딕" w:hAnsi="맑은 고딕" w:cs="Times New Roman"/>
      <w:sz w:val="28"/>
      <w:szCs w:val="28"/>
    </w:rPr>
  </w:style>
  <w:style w:type="paragraph" w:styleId="a3">
    <w:name w:val="No Spacing"/>
    <w:uiPriority w:val="1"/>
    <w:qFormat/>
    <w:rsid w:val="00F216B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styleId="a4">
    <w:name w:val="Hyperlink"/>
    <w:basedOn w:val="a0"/>
    <w:uiPriority w:val="99"/>
    <w:unhideWhenUsed/>
    <w:rsid w:val="004F3896"/>
    <w:rPr>
      <w:color w:val="0000FF"/>
      <w:u w:val="single"/>
    </w:rPr>
  </w:style>
  <w:style w:type="table" w:styleId="a5">
    <w:name w:val="Table Grid"/>
    <w:basedOn w:val="a1"/>
    <w:uiPriority w:val="59"/>
    <w:rsid w:val="004F38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semiHidden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4F3896"/>
  </w:style>
  <w:style w:type="paragraph" w:styleId="a7">
    <w:name w:val="footer"/>
    <w:basedOn w:val="a"/>
    <w:link w:val="Char0"/>
    <w:uiPriority w:val="99"/>
    <w:semiHidden/>
    <w:unhideWhenUsed/>
    <w:rsid w:val="004F38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4F3896"/>
  </w:style>
  <w:style w:type="paragraph" w:styleId="a8">
    <w:name w:val="List Paragraph"/>
    <w:basedOn w:val="a"/>
    <w:uiPriority w:val="34"/>
    <w:qFormat/>
    <w:rsid w:val="00254147"/>
    <w:pPr>
      <w:ind w:leftChars="400" w:left="800"/>
    </w:pPr>
  </w:style>
  <w:style w:type="paragraph" w:styleId="a9">
    <w:name w:val="Balloon Text"/>
    <w:basedOn w:val="a"/>
    <w:link w:val="Char1"/>
    <w:uiPriority w:val="99"/>
    <w:semiHidden/>
    <w:unhideWhenUsed/>
    <w:rsid w:val="00561C84"/>
    <w:rPr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561C84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ore\Desktop\&#9733;&#9733;&#9733;&#9733;&#9733;\'14%20&#44256;&#44061;&#51204;&#47029;\01.&#48624;&#54000;&#54252;&#51064;&#53944;\98.&#49436;&#54252;&#53552;&#51592;\9&#44592;\&#47784;&#51665;\140320%20'14&#45380;%20&#48624;&#54000;&#54252;&#51064;&#53944;%20&#49436;&#54252;&#53552;&#51592;%209&#44592;%20&#51648;&#50896;&#49436;%20&#50577;&#49885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4243F-BC3F-4B6A-9D0E-A45027F34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140320 '14년 뷰티포인트 서포터즈 9기 지원서 양식</Template>
  <TotalTime>0</TotalTime>
  <Pages>3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세인트스코트 스코트리 3기 지원양식</vt:lpstr>
    </vt:vector>
  </TitlesOfParts>
  <Company>amorepacific</Company>
  <LinksUpToDate>false</LinksUpToDate>
  <CharactersWithSpaces>788</CharactersWithSpaces>
  <SharedDoc>false</SharedDoc>
  <HLinks>
    <vt:vector size="12" baseType="variant">
      <vt:variant>
        <vt:i4>5570684</vt:i4>
      </vt:variant>
      <vt:variant>
        <vt:i4>3</vt:i4>
      </vt:variant>
      <vt:variant>
        <vt:i4>0</vt:i4>
      </vt:variant>
      <vt:variant>
        <vt:i4>5</vt:i4>
      </vt:variant>
      <vt:variant>
        <vt:lpwstr>http://blog.naver.com/beautypoint_</vt:lpwstr>
      </vt:variant>
      <vt:variant>
        <vt:lpwstr/>
      </vt:variant>
      <vt:variant>
        <vt:i4>3997758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https://www.facebook.com/APbeautypoint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세인트스코트 스코트리 3기 지원양식</dc:title>
  <dc:creator>stscott_bag</dc:creator>
  <cp:lastModifiedBy>Registered User</cp:lastModifiedBy>
  <cp:revision>2</cp:revision>
  <cp:lastPrinted>2015-08-07T09:29:00Z</cp:lastPrinted>
  <dcterms:created xsi:type="dcterms:W3CDTF">2017-06-09T00:43:00Z</dcterms:created>
  <dcterms:modified xsi:type="dcterms:W3CDTF">2017-06-09T00:43:00Z</dcterms:modified>
</cp:coreProperties>
</file>